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1C74E" w14:textId="77777777" w:rsidR="00015834" w:rsidRDefault="0034358C">
      <w:pPr>
        <w:rPr>
          <w:sz w:val="32"/>
          <w:szCs w:val="32"/>
        </w:rPr>
      </w:pPr>
      <w:bookmarkStart w:id="0" w:name="_Hlk57792129"/>
      <w:r>
        <w:rPr>
          <w:sz w:val="32"/>
          <w:szCs w:val="32"/>
        </w:rPr>
        <w:t>Тема: Супермаркет, продукты питания, бытовая химия</w:t>
      </w:r>
    </w:p>
    <w:p w14:paraId="3417C391" w14:textId="77777777" w:rsidR="00015834" w:rsidRDefault="0034358C">
      <w:r>
        <w:t xml:space="preserve">Обратите внимание на соотношение форм грамматического числа в немецком и в русском языках для обозначений многих продуктов: там, где в немецком используется множественное число, в </w:t>
      </w:r>
      <w:r>
        <w:t>русском употребляется только или преимущественно единственное: die Kartoffeln – картошка, die Erdbeeren – клубника и т.д. На базаре покупают сливу, черешню, вишню – хоты у соответствующих слов имеются и формы множественного числа (сливы, черешни, вишни).</w:t>
      </w:r>
    </w:p>
    <w:p w14:paraId="0EB66F6A" w14:textId="77777777" w:rsidR="00015834" w:rsidRDefault="00015834"/>
    <w:p w14:paraId="07DCF1E7" w14:textId="77777777" w:rsidR="00015834" w:rsidRDefault="0034358C">
      <w:r>
        <w:rPr>
          <w:noProof/>
        </w:rPr>
        <w:drawing>
          <wp:inline distT="0" distB="0" distL="0" distR="0" wp14:anchorId="334B980B" wp14:editId="7614AAB8">
            <wp:extent cx="2857500" cy="2228850"/>
            <wp:effectExtent l="0" t="0" r="0" b="0"/>
            <wp:docPr id="1" name="Рисунок 6" descr="https://www.de-online.ru/_nw/0/89054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38EDD4" w14:textId="77777777" w:rsidR="00015834" w:rsidRDefault="00015834"/>
    <w:p w14:paraId="1D08BFB9" w14:textId="77777777" w:rsidR="00015834" w:rsidRDefault="0034358C">
      <w:r>
        <w:t>IM SUPERMARKT / В СУПЕРМАРКЕТЕ</w:t>
      </w:r>
    </w:p>
    <w:p w14:paraId="73AFF0A6" w14:textId="77777777" w:rsidR="00015834" w:rsidRDefault="0034358C">
      <w:r>
        <w:t>die Abteilung – отдел</w:t>
      </w:r>
    </w:p>
    <w:p w14:paraId="3FB00558" w14:textId="77777777" w:rsidR="00015834" w:rsidRDefault="0034358C">
      <w:r>
        <w:t>das Angebot – предложение</w:t>
      </w:r>
    </w:p>
    <w:p w14:paraId="5EC9D051" w14:textId="77777777" w:rsidR="00015834" w:rsidRDefault="0034358C">
      <w:r>
        <w:t>die Babynahrung – детское питание</w:t>
      </w:r>
    </w:p>
    <w:p w14:paraId="7F499AF9" w14:textId="77777777" w:rsidR="00015834" w:rsidRDefault="0034358C">
      <w:r>
        <w:t>der Backstand – стенд с выпечкой</w:t>
      </w:r>
    </w:p>
    <w:p w14:paraId="45CB43B5" w14:textId="77777777" w:rsidR="00015834" w:rsidRDefault="0034358C">
      <w:r>
        <w:t>die Backwarenabteilung – отдел с выпечкой</w:t>
      </w:r>
    </w:p>
    <w:p w14:paraId="21F15D55" w14:textId="77777777" w:rsidR="00015834" w:rsidRDefault="0034358C">
      <w:r>
        <w:t xml:space="preserve">die Bäckerei, der Bäcker – булочная </w:t>
      </w:r>
    </w:p>
    <w:p w14:paraId="439652E8" w14:textId="77777777" w:rsidR="00015834" w:rsidRDefault="0034358C">
      <w:r>
        <w:t>die Drogerie – (нет эквивале</w:t>
      </w:r>
      <w:r>
        <w:t>нта в русском: в этом отделе в немецких, австрийских и швейцарских супермаркетах продаются витамины, пищевые добавки, кое-какие лекарства, конфеты, шоколад, некоторые типы круп и кое-какие другие продукты и изделия)</w:t>
      </w:r>
    </w:p>
    <w:p w14:paraId="78F75DA1" w14:textId="77777777" w:rsidR="00015834" w:rsidRDefault="0034358C">
      <w:r>
        <w:t>die EC-Karte – дебетовая карта</w:t>
      </w:r>
    </w:p>
    <w:p w14:paraId="44CFD10A" w14:textId="77777777" w:rsidR="00015834" w:rsidRDefault="0034358C">
      <w:r>
        <w:t>das EC-(L</w:t>
      </w:r>
      <w:r>
        <w:t>ese)-Gerät – считывающее устройство</w:t>
      </w:r>
    </w:p>
    <w:p w14:paraId="739347AB" w14:textId="77777777" w:rsidR="00015834" w:rsidRDefault="0034358C">
      <w:r>
        <w:rPr>
          <w:noProof/>
        </w:rPr>
        <w:drawing>
          <wp:anchor distT="0" distB="0" distL="114300" distR="114300" simplePos="0" relativeHeight="251660288" behindDoc="0" locked="0" layoutInCell="1" allowOverlap="1" wp14:anchorId="11E6550D" wp14:editId="4C597F1B">
            <wp:simplePos x="0" y="0"/>
            <wp:positionH relativeFrom="margin">
              <wp:align>right</wp:align>
            </wp:positionH>
            <wp:positionV relativeFrom="margin">
              <wp:posOffset>5475600</wp:posOffset>
            </wp:positionV>
            <wp:extent cx="2533016" cy="1771019"/>
            <wp:effectExtent l="0" t="0" r="634" b="631"/>
            <wp:wrapSquare wrapText="bothSides"/>
            <wp:docPr id="2" name="Рисунок 7" descr="https://chainimage.com/images/online-shopping-c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016" cy="17710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die Eigenmarke – продукция собственного производства</w:t>
      </w:r>
    </w:p>
    <w:p w14:paraId="74315F8F" w14:textId="77777777" w:rsidR="00015834" w:rsidRDefault="0034358C">
      <w:r>
        <w:t xml:space="preserve">einkaufen – делать покупки </w:t>
      </w:r>
    </w:p>
    <w:p w14:paraId="252BD548" w14:textId="77777777" w:rsidR="00015834" w:rsidRDefault="0034358C">
      <w:r>
        <w:t>der Einkaufskorb – корзина для покупок</w:t>
      </w:r>
    </w:p>
    <w:p w14:paraId="1DA1E707" w14:textId="77777777" w:rsidR="00015834" w:rsidRDefault="0034358C">
      <w:r>
        <w:t>die Einkaufstasche – сумка для покупок</w:t>
      </w:r>
    </w:p>
    <w:p w14:paraId="6728B009" w14:textId="77777777" w:rsidR="00015834" w:rsidRDefault="0034358C">
      <w:r>
        <w:lastRenderedPageBreak/>
        <w:t xml:space="preserve">der Einkaufswagen – тележка для покупок </w:t>
      </w:r>
    </w:p>
    <w:p w14:paraId="1EF647D3" w14:textId="77777777" w:rsidR="00015834" w:rsidRDefault="0034358C">
      <w:r>
        <w:t xml:space="preserve">der </w:t>
      </w:r>
      <w:r>
        <w:t>Einkaufszettel – список покупок</w:t>
      </w:r>
    </w:p>
    <w:p w14:paraId="692E3B79" w14:textId="77777777" w:rsidR="00015834" w:rsidRDefault="0034358C">
      <w:r>
        <w:t>die Feinkost – гастрономия, деликатесы</w:t>
      </w:r>
    </w:p>
    <w:p w14:paraId="2DAC7849" w14:textId="77777777" w:rsidR="00015834" w:rsidRDefault="0034358C">
      <w:r>
        <w:t>die Fertigprodukte, vorgefertigt – (замороженные) полуфабрикаты</w:t>
      </w:r>
    </w:p>
    <w:p w14:paraId="4C8F4E81" w14:textId="77777777" w:rsidR="00015834" w:rsidRDefault="0034358C">
      <w:r>
        <w:t>die Fischabteilung – рыбный отдел</w:t>
      </w:r>
    </w:p>
    <w:p w14:paraId="30C3775E" w14:textId="77777777" w:rsidR="00015834" w:rsidRDefault="0034358C">
      <w:r>
        <w:t>die Fleischabteilung – мясной отдел</w:t>
      </w:r>
    </w:p>
    <w:p w14:paraId="55C71615" w14:textId="77777777" w:rsidR="00015834" w:rsidRDefault="0034358C">
      <w:r>
        <w:t xml:space="preserve">der Gang – проход </w:t>
      </w:r>
    </w:p>
    <w:p w14:paraId="51A701AA" w14:textId="77777777" w:rsidR="00015834" w:rsidRDefault="0034358C">
      <w:r>
        <w:t>die Gemüseabteilung – овощной от</w:t>
      </w:r>
      <w:r>
        <w:t>дел</w:t>
      </w:r>
    </w:p>
    <w:p w14:paraId="0EF7AF07" w14:textId="77777777" w:rsidR="00015834" w:rsidRDefault="0034358C">
      <w:r>
        <w:t>die Getränkeabteilung – отдел с напитками</w:t>
      </w:r>
    </w:p>
    <w:p w14:paraId="4F0251F8" w14:textId="77777777" w:rsidR="00015834" w:rsidRDefault="0034358C">
      <w:r>
        <w:t>die Haltbarkeitsfrist, das Verfallsdatum – срок годности</w:t>
      </w:r>
    </w:p>
    <w:p w14:paraId="270F7A4D" w14:textId="77777777" w:rsidR="00015834" w:rsidRDefault="0034358C">
      <w:r>
        <w:t>der Henkel – ручка (корзины)</w:t>
      </w:r>
    </w:p>
    <w:p w14:paraId="17D3A255" w14:textId="77777777" w:rsidR="00015834" w:rsidRDefault="0034358C">
      <w:r>
        <w:t>das Hundefutter – корм для собак</w:t>
      </w:r>
    </w:p>
    <w:p w14:paraId="2D075FDC" w14:textId="77777777" w:rsidR="00015834" w:rsidRDefault="0034358C">
      <w:r>
        <w:t>die Kasse – касса</w:t>
      </w:r>
    </w:p>
    <w:p w14:paraId="0EF5519E" w14:textId="77777777" w:rsidR="00015834" w:rsidRDefault="0034358C">
      <w:r>
        <w:t>der Kassenzettel, der Kassenbon – (кассовый) чек</w:t>
      </w:r>
    </w:p>
    <w:p w14:paraId="7448D3F1" w14:textId="77777777" w:rsidR="00015834" w:rsidRDefault="0034358C">
      <w:r>
        <w:t>der Kassierer – кассир</w:t>
      </w:r>
    </w:p>
    <w:p w14:paraId="28F7B193" w14:textId="77777777" w:rsidR="00015834" w:rsidRDefault="0034358C">
      <w:r>
        <w:t>d</w:t>
      </w:r>
      <w:r>
        <w:t>as Katzenfutter – корм для кошек и котов</w:t>
      </w:r>
    </w:p>
    <w:p w14:paraId="416412F8" w14:textId="77777777" w:rsidR="00015834" w:rsidRDefault="0034358C">
      <w:r>
        <w:t>die Kosmetikgondel – стойка с косметическими средствами</w:t>
      </w:r>
    </w:p>
    <w:p w14:paraId="37388145" w14:textId="77777777" w:rsidR="00015834" w:rsidRDefault="0034358C">
      <w:r>
        <w:t>der Kunde – клиент, покупатель</w:t>
      </w:r>
    </w:p>
    <w:p w14:paraId="0DC4115B" w14:textId="77777777" w:rsidR="00015834" w:rsidRDefault="0034358C">
      <w:r>
        <w:t>die Käsetheke – сырный прилавок</w:t>
      </w:r>
    </w:p>
    <w:p w14:paraId="35DA8901" w14:textId="77777777" w:rsidR="00015834" w:rsidRDefault="0034358C">
      <w:r>
        <w:t>die Kühltheke – холодильный прилавок</w:t>
      </w:r>
    </w:p>
    <w:p w14:paraId="1BC6C701" w14:textId="77777777" w:rsidR="00015834" w:rsidRDefault="0034358C">
      <w:r>
        <w:t>die Tiefkühltruhe – морозилка, морозильное отделение</w:t>
      </w:r>
    </w:p>
    <w:p w14:paraId="33CD2A76" w14:textId="77777777" w:rsidR="00015834" w:rsidRDefault="0034358C">
      <w:r>
        <w:t>das Laufband – лента (на кассе)</w:t>
      </w:r>
    </w:p>
    <w:p w14:paraId="60E2B414" w14:textId="77777777" w:rsidR="00015834" w:rsidRDefault="0034358C">
      <w:r>
        <w:t>die Milchprodukteabteilung – отдел с молочными продуктами</w:t>
      </w:r>
    </w:p>
    <w:p w14:paraId="74233A7B" w14:textId="77777777" w:rsidR="00015834" w:rsidRDefault="0034358C">
      <w:r>
        <w:t>die Obstabteilung – отдел с фруктами</w:t>
      </w:r>
    </w:p>
    <w:p w14:paraId="06876B03" w14:textId="77777777" w:rsidR="00015834" w:rsidRDefault="0034358C">
      <w:r>
        <w:t>die Wurstabteilung – колбасный отдел</w:t>
      </w:r>
    </w:p>
    <w:p w14:paraId="1420FBFA" w14:textId="77777777" w:rsidR="00015834" w:rsidRDefault="0034358C">
      <w:r>
        <w:t>die Parkkarte – парковочный талон</w:t>
      </w:r>
    </w:p>
    <w:p w14:paraId="506F6DE7" w14:textId="77777777" w:rsidR="00015834" w:rsidRDefault="0034358C">
      <w:r>
        <w:t>der Parkplatz – парковка</w:t>
      </w:r>
    </w:p>
    <w:p w14:paraId="5DD806B7" w14:textId="77777777" w:rsidR="00015834" w:rsidRDefault="0034358C">
      <w:r>
        <w:t xml:space="preserve">das Regal – полка, стеллаж </w:t>
      </w:r>
    </w:p>
    <w:p w14:paraId="4386857A" w14:textId="77777777" w:rsidR="00015834" w:rsidRDefault="0034358C">
      <w:r>
        <w:t>der Scanner – сканер</w:t>
      </w:r>
    </w:p>
    <w:p w14:paraId="1ABB81D9" w14:textId="77777777" w:rsidR="00015834" w:rsidRDefault="0034358C">
      <w:r>
        <w:t>der Strichkode – штрихкод</w:t>
      </w:r>
    </w:p>
    <w:p w14:paraId="26712438" w14:textId="77777777" w:rsidR="00015834" w:rsidRDefault="0034358C">
      <w:r>
        <w:t>Schlange stehen – стоять в очереди</w:t>
      </w:r>
    </w:p>
    <w:p w14:paraId="5D874FA2" w14:textId="77777777" w:rsidR="00015834" w:rsidRDefault="0034358C">
      <w:r>
        <w:t>das Sonderangebot – специальное предложение</w:t>
      </w:r>
    </w:p>
    <w:p w14:paraId="2B06EB25" w14:textId="77777777" w:rsidR="00015834" w:rsidRDefault="0034358C">
      <w:r>
        <w:t>die Theke – прилавок</w:t>
      </w:r>
    </w:p>
    <w:p w14:paraId="4377B67E" w14:textId="77777777" w:rsidR="00015834" w:rsidRDefault="0034358C">
      <w:r>
        <w:lastRenderedPageBreak/>
        <w:t>der Tiefkühlkost – продукты глубокой заморозки</w:t>
      </w:r>
    </w:p>
    <w:p w14:paraId="62A0E79F" w14:textId="77777777" w:rsidR="00015834" w:rsidRDefault="0034358C">
      <w:r>
        <w:t xml:space="preserve">wiegen – взвешивать </w:t>
      </w:r>
    </w:p>
    <w:p w14:paraId="51E2B586" w14:textId="77777777" w:rsidR="00015834" w:rsidRDefault="0034358C">
      <w:r>
        <w:t>бакалея (keine Entsprechung im Deutschen:</w:t>
      </w:r>
      <w:r>
        <w:t xml:space="preserve"> Es ist eine Abteilung, in der Getreide, Mehl, Eier, Zucker verkauft werden)</w:t>
      </w:r>
    </w:p>
    <w:p w14:paraId="015AABB4" w14:textId="77777777" w:rsidR="00015834" w:rsidRDefault="00015834"/>
    <w:p w14:paraId="0E79B996" w14:textId="77777777" w:rsidR="00015834" w:rsidRDefault="0034358C">
      <w:r>
        <w:rPr>
          <w:noProof/>
        </w:rPr>
        <w:drawing>
          <wp:anchor distT="0" distB="0" distL="114300" distR="114300" simplePos="0" relativeHeight="251692032" behindDoc="0" locked="0" layoutInCell="1" allowOverlap="1" wp14:anchorId="206E0F2B" wp14:editId="3948AEBA">
            <wp:simplePos x="0" y="0"/>
            <wp:positionH relativeFrom="margin">
              <wp:posOffset>4561200</wp:posOffset>
            </wp:positionH>
            <wp:positionV relativeFrom="margin">
              <wp:posOffset>7117717</wp:posOffset>
            </wp:positionV>
            <wp:extent cx="1342394" cy="1555751"/>
            <wp:effectExtent l="0" t="0" r="0" b="6349"/>
            <wp:wrapSquare wrapText="bothSides"/>
            <wp:docPr id="3" name="Рисунок 6" descr="Алкогольные напитки напитки меню плоский плакат | Бесплатно векто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4" cy="15557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LEBENSMITTEL / ПРОДУКТЫ ПИТАНИЯ</w:t>
      </w:r>
    </w:p>
    <w:p w14:paraId="6ED174E0" w14:textId="77777777" w:rsidR="00015834" w:rsidRDefault="0034358C">
      <w:r>
        <w:t>GETRӒNKE / НАПИТКИ</w:t>
      </w:r>
    </w:p>
    <w:p w14:paraId="747DA25B" w14:textId="77777777" w:rsidR="00015834" w:rsidRDefault="0034358C">
      <w:r>
        <w:t>alkoholische / alkoholfreie – алкогольные / безалкогольные напитки</w:t>
      </w:r>
    </w:p>
    <w:p w14:paraId="12CA71BA" w14:textId="77777777" w:rsidR="00015834" w:rsidRDefault="0034358C">
      <w:r>
        <w:t>der Alkohol – алкоголь</w:t>
      </w:r>
    </w:p>
    <w:p w14:paraId="7B799900" w14:textId="77777777" w:rsidR="00015834" w:rsidRDefault="0034358C">
      <w:r>
        <w:t xml:space="preserve">alkoholfreies Bier – безалкогольное </w:t>
      </w:r>
      <w:r>
        <w:t>пиво</w:t>
      </w:r>
    </w:p>
    <w:p w14:paraId="02EF8A31" w14:textId="77777777" w:rsidR="00015834" w:rsidRDefault="0034358C">
      <w:r>
        <w:t>die Auslese – вино отборное, коллекционное</w:t>
      </w:r>
    </w:p>
    <w:p w14:paraId="3A953093" w14:textId="77777777" w:rsidR="00015834" w:rsidRDefault="0034358C">
      <w:r>
        <w:t>der Bohnenkaffee – зерновой кофе, кофе в зёрнах</w:t>
      </w:r>
    </w:p>
    <w:p w14:paraId="087548C8" w14:textId="77777777" w:rsidR="00015834" w:rsidRDefault="0034358C">
      <w:r>
        <w:t xml:space="preserve">der Cidre – сидр </w:t>
      </w:r>
    </w:p>
    <w:p w14:paraId="1675CED1" w14:textId="77777777" w:rsidR="00015834" w:rsidRDefault="0034358C">
      <w:r>
        <w:t xml:space="preserve">die Cola – кола </w:t>
      </w:r>
    </w:p>
    <w:p w14:paraId="408BD735" w14:textId="77777777" w:rsidR="00015834" w:rsidRDefault="0034358C">
      <w:r>
        <w:t>dunkles Bier – тёмное пиво</w:t>
      </w:r>
    </w:p>
    <w:p w14:paraId="4FCBD755" w14:textId="77777777" w:rsidR="00015834" w:rsidRDefault="0034358C">
      <w:r>
        <w:t>erfrischende Getränke – прохладительные напитки</w:t>
      </w:r>
    </w:p>
    <w:p w14:paraId="5A10B1DE" w14:textId="77777777" w:rsidR="00015834" w:rsidRDefault="0034358C">
      <w:r>
        <w:t xml:space="preserve">der Espresso – эспрессо </w:t>
      </w:r>
    </w:p>
    <w:p w14:paraId="4D847142" w14:textId="77777777" w:rsidR="00015834" w:rsidRDefault="0034358C">
      <w:r>
        <w:t>der Fruchtlikör – наливка</w:t>
      </w:r>
      <w:r>
        <w:t xml:space="preserve"> </w:t>
      </w:r>
    </w:p>
    <w:p w14:paraId="6CF9C21F" w14:textId="77777777" w:rsidR="00015834" w:rsidRDefault="0034358C">
      <w:r>
        <w:t xml:space="preserve">der Gin – джин </w:t>
      </w:r>
    </w:p>
    <w:p w14:paraId="44991499" w14:textId="77777777" w:rsidR="00015834" w:rsidRDefault="0034358C">
      <w:r>
        <w:t xml:space="preserve">der Glühwein – глинтвейн </w:t>
      </w:r>
    </w:p>
    <w:p w14:paraId="3FB81CCE" w14:textId="77777777" w:rsidR="00015834" w:rsidRDefault="0034358C">
      <w:r>
        <w:t xml:space="preserve">die heiße Schokolade – горячий шоколад </w:t>
      </w:r>
    </w:p>
    <w:p w14:paraId="1535E1E8" w14:textId="77777777" w:rsidR="00015834" w:rsidRDefault="0034358C">
      <w:r>
        <w:t>helles Bier – светлое пиво</w:t>
      </w:r>
    </w:p>
    <w:p w14:paraId="4F28374E" w14:textId="77777777" w:rsidR="00015834" w:rsidRDefault="0034358C">
      <w:r>
        <w:t xml:space="preserve">der (gemahlene) Kaffee – (молотый) кофе </w:t>
      </w:r>
    </w:p>
    <w:p w14:paraId="54DE83C0" w14:textId="77777777" w:rsidR="00015834" w:rsidRDefault="0034358C">
      <w:r>
        <w:t>der Kräutertee – травяной чай</w:t>
      </w:r>
    </w:p>
    <w:p w14:paraId="77714379" w14:textId="77777777" w:rsidR="00015834" w:rsidRDefault="0034358C">
      <w:r>
        <w:t xml:space="preserve">der Likör – ликёр </w:t>
      </w:r>
    </w:p>
    <w:p w14:paraId="4F367A48" w14:textId="77777777" w:rsidR="00015834" w:rsidRDefault="0034358C">
      <w:r>
        <w:t xml:space="preserve">die Limonade – лимонад </w:t>
      </w:r>
    </w:p>
    <w:p w14:paraId="77FE09C6" w14:textId="77777777" w:rsidR="00015834" w:rsidRDefault="0034358C">
      <w:r>
        <w:t xml:space="preserve">das Mineralwasser – </w:t>
      </w:r>
      <w:r>
        <w:t xml:space="preserve">минеральная вода; stilles Wasser – без газа, halbstilles Wasser – с небольшим содержанием газа, der Sprudel – вода с газом, газировка </w:t>
      </w:r>
    </w:p>
    <w:p w14:paraId="67C9E72A" w14:textId="77777777" w:rsidR="00015834" w:rsidRDefault="0034358C">
      <w:r>
        <w:t>der Obstwein – плодовое вино</w:t>
      </w:r>
    </w:p>
    <w:p w14:paraId="47B62860" w14:textId="77777777" w:rsidR="00015834" w:rsidRDefault="0034358C">
      <w:r>
        <w:t xml:space="preserve">der Rotwein – красное вино; trocken – сухое; halbtrocken – полусухое </w:t>
      </w:r>
    </w:p>
    <w:p w14:paraId="3237B6DA" w14:textId="77777777" w:rsidR="00015834" w:rsidRDefault="0034358C">
      <w:r>
        <w:t>der Saft – сок</w:t>
      </w:r>
    </w:p>
    <w:p w14:paraId="1E6EAA14" w14:textId="77777777" w:rsidR="00015834" w:rsidRDefault="0034358C">
      <w:r>
        <w:t>die Sch</w:t>
      </w:r>
      <w:r>
        <w:t>orle – шорле (сок и минеральная вода)</w:t>
      </w:r>
    </w:p>
    <w:p w14:paraId="167F95CA" w14:textId="77777777" w:rsidR="00015834" w:rsidRDefault="0034358C">
      <w:r>
        <w:t xml:space="preserve">der Sekt – шампанское </w:t>
      </w:r>
    </w:p>
    <w:p w14:paraId="37A215AA" w14:textId="77777777" w:rsidR="00015834" w:rsidRDefault="0034358C">
      <w:r>
        <w:lastRenderedPageBreak/>
        <w:t>die Spätlese – вино из позднего винограда</w:t>
      </w:r>
    </w:p>
    <w:p w14:paraId="6025E5D6" w14:textId="77777777" w:rsidR="00015834" w:rsidRDefault="0034358C">
      <w:r>
        <w:t>der Tafelwein – вино столовое</w:t>
      </w:r>
    </w:p>
    <w:p w14:paraId="28EF1CBC" w14:textId="77777777" w:rsidR="00015834" w:rsidRDefault="0034358C">
      <w:r>
        <w:t>der schwarze, grüne Tee, Kräutertee – чёрный, зелёный чай, травяной чай</w:t>
      </w:r>
    </w:p>
    <w:p w14:paraId="782E118A" w14:textId="77777777" w:rsidR="00015834" w:rsidRDefault="0034358C">
      <w:r>
        <w:rPr>
          <w:noProof/>
        </w:rPr>
        <w:drawing>
          <wp:anchor distT="0" distB="0" distL="114300" distR="114300" simplePos="0" relativeHeight="251672576" behindDoc="0" locked="0" layoutInCell="1" allowOverlap="1" wp14:anchorId="3463E1B3" wp14:editId="76D6587B">
            <wp:simplePos x="0" y="0"/>
            <wp:positionH relativeFrom="margin">
              <wp:posOffset>4153533</wp:posOffset>
            </wp:positionH>
            <wp:positionV relativeFrom="margin">
              <wp:posOffset>6828153</wp:posOffset>
            </wp:positionV>
            <wp:extent cx="1358268" cy="1861188"/>
            <wp:effectExtent l="0" t="0" r="0" b="5712"/>
            <wp:wrapSquare wrapText="bothSides"/>
            <wp:docPr id="4" name="Рисунок 9" descr="Хлеб нарисованный рукой иллюстрация вектора. иллюстрации насчитывающей хлеб  - 3290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68" cy="18611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der Weinbrand, der Kognak – коньяк </w:t>
      </w:r>
    </w:p>
    <w:p w14:paraId="1A63D2A5" w14:textId="77777777" w:rsidR="00015834" w:rsidRDefault="0034358C">
      <w:r>
        <w:t>der Weißwein –</w:t>
      </w:r>
      <w:r>
        <w:t xml:space="preserve"> белое вино</w:t>
      </w:r>
    </w:p>
    <w:p w14:paraId="0294D2FF" w14:textId="77777777" w:rsidR="00015834" w:rsidRDefault="00015834"/>
    <w:p w14:paraId="226F25F4" w14:textId="77777777" w:rsidR="00015834" w:rsidRDefault="0034358C">
      <w:r>
        <w:t xml:space="preserve">BROT / ХЛЕБО-БУЛОЧНЫЕ ИЗДЕЛИЯ </w:t>
      </w:r>
    </w:p>
    <w:p w14:paraId="1D0FC6A8" w14:textId="77777777" w:rsidR="00015834" w:rsidRDefault="0034358C">
      <w:r>
        <w:t xml:space="preserve">der Bagel – булочка </w:t>
      </w:r>
    </w:p>
    <w:p w14:paraId="0144CA51" w14:textId="77777777" w:rsidR="00015834" w:rsidRDefault="0034358C">
      <w:r>
        <w:t>das Baguette – багет</w:t>
      </w:r>
    </w:p>
    <w:p w14:paraId="47122A24" w14:textId="77777777" w:rsidR="00015834" w:rsidRDefault="0034358C">
      <w:r>
        <w:t>die Brezel – крендель (с солью)</w:t>
      </w:r>
    </w:p>
    <w:p w14:paraId="1EE78112" w14:textId="77777777" w:rsidR="00015834" w:rsidRDefault="0034358C">
      <w:r>
        <w:t xml:space="preserve">(kein Äquivalent im Deutschen: verschiedenartige Kringel aus Teig) баранки, сушки, бублики </w:t>
      </w:r>
    </w:p>
    <w:p w14:paraId="324F5440" w14:textId="77777777" w:rsidR="00015834" w:rsidRDefault="0034358C">
      <w:r>
        <w:t>das Brot in Scheiben – нарезанный хлеб</w:t>
      </w:r>
    </w:p>
    <w:p w14:paraId="285FE462" w14:textId="77777777" w:rsidR="00015834" w:rsidRDefault="0034358C">
      <w:r>
        <w:t>weiches Brot – мягкий хлеб </w:t>
      </w:r>
    </w:p>
    <w:p w14:paraId="01C941DF" w14:textId="77777777" w:rsidR="00015834" w:rsidRDefault="0034358C">
      <w:r>
        <w:t>frisches Brot – свежий хлеб </w:t>
      </w:r>
    </w:p>
    <w:p w14:paraId="20F0B951" w14:textId="77777777" w:rsidR="00015834" w:rsidRDefault="0034358C">
      <w:r>
        <w:t>trockenes Brot, hartes Brot – сухой, чёрствый хлеб </w:t>
      </w:r>
    </w:p>
    <w:p w14:paraId="4E021FD6" w14:textId="77777777" w:rsidR="00015834" w:rsidRDefault="0034358C">
      <w:r>
        <w:t>das Brötchen – булочка</w:t>
      </w:r>
    </w:p>
    <w:p w14:paraId="428C2331" w14:textId="77777777" w:rsidR="00015834" w:rsidRDefault="0034358C">
      <w:r>
        <w:t xml:space="preserve">die Ciabatta (auch: das Ciabatta) – чиабатта </w:t>
      </w:r>
    </w:p>
    <w:p w14:paraId="152EEF76" w14:textId="77777777" w:rsidR="00015834" w:rsidRDefault="0034358C">
      <w:r>
        <w:t xml:space="preserve">das Croissant – круасан </w:t>
      </w:r>
    </w:p>
    <w:p w14:paraId="44A5417B" w14:textId="77777777" w:rsidR="00015834" w:rsidRDefault="0034358C">
      <w:r>
        <w:t>das Fladenbrot – лаваш</w:t>
      </w:r>
    </w:p>
    <w:p w14:paraId="12CDEDB1" w14:textId="77777777" w:rsidR="00015834" w:rsidRDefault="0034358C">
      <w:r>
        <w:t>der Hefeknoten – плетёная було</w:t>
      </w:r>
      <w:r>
        <w:t>чка</w:t>
      </w:r>
    </w:p>
    <w:p w14:paraId="01246942" w14:textId="77777777" w:rsidR="00015834" w:rsidRDefault="0034358C">
      <w:r>
        <w:t>das Hörnchen – рогалик</w:t>
      </w:r>
    </w:p>
    <w:p w14:paraId="6CE6C72A" w14:textId="77777777" w:rsidR="00015834" w:rsidRDefault="0034358C">
      <w:r>
        <w:t>das Laugenbrötchen – булочка с солью (посыпанная крупной солью)</w:t>
      </w:r>
    </w:p>
    <w:p w14:paraId="6C738D51" w14:textId="77777777" w:rsidR="00015834" w:rsidRDefault="0034358C">
      <w:r>
        <w:t>das Maisbrot – кукурузный хлеб</w:t>
      </w:r>
    </w:p>
    <w:p w14:paraId="280159EF" w14:textId="77777777" w:rsidR="00015834" w:rsidRDefault="0034358C">
      <w:r>
        <w:t>das Mehrkornbrot – многозерновой хлеб</w:t>
      </w:r>
    </w:p>
    <w:p w14:paraId="56E3E2E4" w14:textId="77777777" w:rsidR="00015834" w:rsidRDefault="0034358C">
      <w:r>
        <w:t>das Roggenbrot – ржаной хлеб, чёрный хлеб (употребительнее)</w:t>
      </w:r>
    </w:p>
    <w:p w14:paraId="7F842016" w14:textId="77777777" w:rsidR="00015834" w:rsidRDefault="0034358C">
      <w:r>
        <w:t xml:space="preserve">das Rosinenbrot – сдоба с </w:t>
      </w:r>
      <w:r>
        <w:t>изюмом</w:t>
      </w:r>
    </w:p>
    <w:p w14:paraId="0ACFF557" w14:textId="77777777" w:rsidR="00015834" w:rsidRDefault="0034358C">
      <w:r>
        <w:t>das Sauerteigbrot – дрожжевой хлеб</w:t>
      </w:r>
    </w:p>
    <w:p w14:paraId="6703BC22" w14:textId="77777777" w:rsidR="00015834" w:rsidRDefault="0034358C">
      <w:r>
        <w:t>das Toastbrot, der Toast – тост</w:t>
      </w:r>
    </w:p>
    <w:p w14:paraId="155540AB" w14:textId="77777777" w:rsidR="00015834" w:rsidRDefault="0034358C">
      <w:r>
        <w:rPr>
          <w:noProof/>
        </w:rPr>
        <w:drawing>
          <wp:anchor distT="0" distB="0" distL="114300" distR="114300" simplePos="0" relativeHeight="251673600" behindDoc="0" locked="0" layoutInCell="1" allowOverlap="1" wp14:anchorId="180D5954" wp14:editId="53289BB2">
            <wp:simplePos x="0" y="0"/>
            <wp:positionH relativeFrom="margin">
              <wp:posOffset>4171949</wp:posOffset>
            </wp:positionH>
            <wp:positionV relativeFrom="margin">
              <wp:posOffset>4612635</wp:posOffset>
            </wp:positionV>
            <wp:extent cx="1852931" cy="1292861"/>
            <wp:effectExtent l="0" t="0" r="0" b="2539"/>
            <wp:wrapSquare wrapText="bothSides"/>
            <wp:docPr id="5" name="Рисунок 7" descr="Крупа, как бобы, чечевица, зерно на белом фоне | Премиум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1" cy="12928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das Vollkornbrot – цельнозерновой хлеб, хлеб с отрубями</w:t>
      </w:r>
    </w:p>
    <w:p w14:paraId="029E8B35" w14:textId="77777777" w:rsidR="00015834" w:rsidRDefault="0034358C">
      <w:r>
        <w:t>das Weizenbrot – пшеничный хлеб, булка, батон</w:t>
      </w:r>
    </w:p>
    <w:p w14:paraId="174F34BE" w14:textId="77777777" w:rsidR="00015834" w:rsidRDefault="0034358C">
      <w:r>
        <w:t>der Zwieback – сухарь</w:t>
      </w:r>
    </w:p>
    <w:p w14:paraId="54A71140" w14:textId="77777777" w:rsidR="00015834" w:rsidRDefault="00015834"/>
    <w:p w14:paraId="284DA5E2" w14:textId="77777777" w:rsidR="00015834" w:rsidRDefault="0034358C">
      <w:r>
        <w:t>GETREIDE, HÜLSENFRUCHT / ЗЕРНОВЫЕ, БОБОВЫЕ</w:t>
      </w:r>
    </w:p>
    <w:p w14:paraId="45E19C94" w14:textId="77777777" w:rsidR="00015834" w:rsidRDefault="0034358C">
      <w:r>
        <w:t>die (roten, w</w:t>
      </w:r>
      <w:r>
        <w:t>eißen) Bohnen – (красная, белая) фасоль</w:t>
      </w:r>
    </w:p>
    <w:p w14:paraId="7B40AC8F" w14:textId="77777777" w:rsidR="00015834" w:rsidRDefault="0034358C">
      <w:r>
        <w:t>grüne Bohnen(stangen) – зелёная стручковая фасоль</w:t>
      </w:r>
    </w:p>
    <w:p w14:paraId="7B28DF22" w14:textId="77777777" w:rsidR="00015834" w:rsidRDefault="0034358C">
      <w:r>
        <w:t xml:space="preserve">der Buchweizen – гречка </w:t>
      </w:r>
    </w:p>
    <w:p w14:paraId="6A051ED9" w14:textId="77777777" w:rsidR="00015834" w:rsidRDefault="0034358C">
      <w:r>
        <w:t xml:space="preserve">der Bulgur – булгур </w:t>
      </w:r>
    </w:p>
    <w:p w14:paraId="617D62A4" w14:textId="77777777" w:rsidR="00015834" w:rsidRDefault="0034358C">
      <w:r>
        <w:t xml:space="preserve">die Erbse(n) – горох </w:t>
      </w:r>
    </w:p>
    <w:p w14:paraId="223E186E" w14:textId="77777777" w:rsidR="00015834" w:rsidRDefault="0034358C">
      <w:r>
        <w:t>die (grünen) Erbsen – (зелёный) горошек</w:t>
      </w:r>
    </w:p>
    <w:p w14:paraId="433BE830" w14:textId="77777777" w:rsidR="00015834" w:rsidRDefault="0034358C">
      <w:r>
        <w:t>die Gerste – ячмень</w:t>
      </w:r>
    </w:p>
    <w:p w14:paraId="6C474410" w14:textId="77777777" w:rsidR="00015834" w:rsidRDefault="0034358C">
      <w:r>
        <w:t xml:space="preserve">die Graupe(n) – перловка </w:t>
      </w:r>
    </w:p>
    <w:p w14:paraId="050B16B9" w14:textId="77777777" w:rsidR="00015834" w:rsidRDefault="0034358C">
      <w:r>
        <w:t xml:space="preserve">der Grieß – </w:t>
      </w:r>
      <w:r>
        <w:t xml:space="preserve">манная крупа </w:t>
      </w:r>
    </w:p>
    <w:p w14:paraId="157362E5" w14:textId="77777777" w:rsidR="00015834" w:rsidRDefault="0034358C">
      <w:r>
        <w:t>der Hafer – овёс</w:t>
      </w:r>
    </w:p>
    <w:p w14:paraId="06A59AB3" w14:textId="77777777" w:rsidR="00015834" w:rsidRDefault="0034358C">
      <w:r>
        <w:t xml:space="preserve">die Hirse – пшено </w:t>
      </w:r>
    </w:p>
    <w:p w14:paraId="1A2C7EA6" w14:textId="77777777" w:rsidR="00015834" w:rsidRDefault="0034358C">
      <w:r>
        <w:t xml:space="preserve">die Kichererbsen – нут </w:t>
      </w:r>
    </w:p>
    <w:p w14:paraId="380373EE" w14:textId="77777777" w:rsidR="00015834" w:rsidRDefault="0034358C">
      <w:r>
        <w:rPr>
          <w:noProof/>
        </w:rPr>
        <w:drawing>
          <wp:anchor distT="0" distB="0" distL="114300" distR="114300" simplePos="0" relativeHeight="251694080" behindDoc="0" locked="0" layoutInCell="1" allowOverlap="1" wp14:anchorId="57E9CDA2" wp14:editId="3F82B51D">
            <wp:simplePos x="0" y="0"/>
            <wp:positionH relativeFrom="margin">
              <wp:posOffset>3378836</wp:posOffset>
            </wp:positionH>
            <wp:positionV relativeFrom="margin">
              <wp:posOffset>-278133</wp:posOffset>
            </wp:positionV>
            <wp:extent cx="1935483" cy="1194435"/>
            <wp:effectExtent l="0" t="0" r="7617" b="5715"/>
            <wp:wrapSquare wrapText="bothSides"/>
            <wp:docPr id="6" name="Рисунок 10" descr="https://avatars.mds.yandex.net/get-pdb/1066918/f0acf252-97a9-4a08-aa8a-44f1c3f680a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3" cy="11944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der Kuskus – кускус</w:t>
      </w:r>
    </w:p>
    <w:p w14:paraId="77835231" w14:textId="77777777" w:rsidR="00015834" w:rsidRDefault="0034358C">
      <w:r>
        <w:t>der Langkornreis – длиннозёрный рис</w:t>
      </w:r>
    </w:p>
    <w:p w14:paraId="03F50EC0" w14:textId="77777777" w:rsidR="00015834" w:rsidRDefault="0034358C">
      <w:r>
        <w:t>die (roten) Linsen – красная чечевица</w:t>
      </w:r>
    </w:p>
    <w:p w14:paraId="6B43936B" w14:textId="77777777" w:rsidR="00015834" w:rsidRDefault="0034358C">
      <w:r>
        <w:t>die Mungbohnen – маш</w:t>
      </w:r>
    </w:p>
    <w:p w14:paraId="1A7B6E81" w14:textId="77777777" w:rsidR="00015834" w:rsidRDefault="0034358C">
      <w:r>
        <w:t>der Reis – рис</w:t>
      </w:r>
    </w:p>
    <w:p w14:paraId="0C4AFD72" w14:textId="77777777" w:rsidR="00015834" w:rsidRDefault="00015834"/>
    <w:p w14:paraId="33E9A2D5" w14:textId="77777777" w:rsidR="00015834" w:rsidRDefault="0034358C">
      <w:r>
        <w:t>GEMÜSE, KRÄUTER / ОВОЩИ, ЗЕЛЕНЬ</w:t>
      </w:r>
    </w:p>
    <w:p w14:paraId="2518837F" w14:textId="77777777" w:rsidR="00015834" w:rsidRDefault="0034358C">
      <w:r>
        <w:t xml:space="preserve">die </w:t>
      </w:r>
      <w:r>
        <w:t>Aubergine – баклажан</w:t>
      </w:r>
    </w:p>
    <w:p w14:paraId="387968DE" w14:textId="77777777" w:rsidR="00015834" w:rsidRDefault="0034358C">
      <w:r>
        <w:t xml:space="preserve">das Basilikum – базилик  </w:t>
      </w:r>
    </w:p>
    <w:p w14:paraId="24B8DC4D" w14:textId="77777777" w:rsidR="00015834" w:rsidRDefault="0034358C">
      <w:r>
        <w:t>der Blumenkohl – цветная капуста</w:t>
      </w:r>
    </w:p>
    <w:p w14:paraId="62E82CAB" w14:textId="77777777" w:rsidR="00015834" w:rsidRDefault="0034358C">
      <w:r>
        <w:t>der Brokkoli – (капуста) брокколи</w:t>
      </w:r>
    </w:p>
    <w:p w14:paraId="00068CE4" w14:textId="77777777" w:rsidR="00015834" w:rsidRDefault="0034358C">
      <w:r>
        <w:t xml:space="preserve">die Gurke – огурец </w:t>
      </w:r>
    </w:p>
    <w:p w14:paraId="1657C878" w14:textId="77777777" w:rsidR="00015834" w:rsidRDefault="0034358C">
      <w:r>
        <w:t xml:space="preserve">der Dill – укроп </w:t>
      </w:r>
    </w:p>
    <w:p w14:paraId="40B25B91" w14:textId="77777777" w:rsidR="00015834" w:rsidRDefault="0034358C">
      <w:r>
        <w:t xml:space="preserve">die Kartoffeln – картофель </w:t>
      </w:r>
    </w:p>
    <w:p w14:paraId="156FA51C" w14:textId="77777777" w:rsidR="00015834" w:rsidRDefault="0034358C">
      <w:r>
        <w:t>der Knoblauch – чеснок</w:t>
      </w:r>
    </w:p>
    <w:p w14:paraId="771DE5DB" w14:textId="77777777" w:rsidR="00015834" w:rsidRDefault="0034358C">
      <w:r>
        <w:t xml:space="preserve">der Koriander – кинза </w:t>
      </w:r>
    </w:p>
    <w:p w14:paraId="5107F5B9" w14:textId="77777777" w:rsidR="00015834" w:rsidRDefault="0034358C">
      <w:r>
        <w:t xml:space="preserve">die Kräuter (auch: das </w:t>
      </w:r>
      <w:r>
        <w:t xml:space="preserve">Kraut) – зелень </w:t>
      </w:r>
    </w:p>
    <w:p w14:paraId="396A9B17" w14:textId="77777777" w:rsidR="00015834" w:rsidRDefault="0034358C">
      <w:r>
        <w:lastRenderedPageBreak/>
        <w:t>der Lauch – лук-порей</w:t>
      </w:r>
    </w:p>
    <w:p w14:paraId="49CC95E0" w14:textId="77777777" w:rsidR="00015834" w:rsidRDefault="0034358C">
      <w:r>
        <w:t xml:space="preserve">das Lorbeerblatt – лавровый лист </w:t>
      </w:r>
    </w:p>
    <w:p w14:paraId="489E8805" w14:textId="77777777" w:rsidR="00015834" w:rsidRDefault="0034358C">
      <w:r>
        <w:t>die Möhre(n), die Karotten – морковь</w:t>
      </w:r>
    </w:p>
    <w:p w14:paraId="04D4F2E6" w14:textId="77777777" w:rsidR="00015834" w:rsidRDefault="0034358C">
      <w:r>
        <w:t>die Paprika – стручковый перец, паприка</w:t>
      </w:r>
    </w:p>
    <w:p w14:paraId="7877152D" w14:textId="77777777" w:rsidR="00015834" w:rsidRDefault="0034358C">
      <w:r>
        <w:t xml:space="preserve">die Petersille – петрушка </w:t>
      </w:r>
    </w:p>
    <w:p w14:paraId="0B746553" w14:textId="77777777" w:rsidR="00015834" w:rsidRDefault="0034358C">
      <w:r>
        <w:t xml:space="preserve">das Radieschen (meist Pl.: die Radieschen) – редис, редиска </w:t>
      </w:r>
    </w:p>
    <w:p w14:paraId="0B5FCBF1" w14:textId="77777777" w:rsidR="00015834" w:rsidRDefault="0034358C">
      <w:r>
        <w:t>der Rosenkohl – бр</w:t>
      </w:r>
      <w:r>
        <w:t xml:space="preserve">юссельская капуста </w:t>
      </w:r>
    </w:p>
    <w:p w14:paraId="751F8529" w14:textId="77777777" w:rsidR="00015834" w:rsidRDefault="0034358C">
      <w:r>
        <w:t xml:space="preserve">die Rübe – репа </w:t>
      </w:r>
    </w:p>
    <w:p w14:paraId="554460F7" w14:textId="77777777" w:rsidR="00015834" w:rsidRDefault="0034358C">
      <w:r>
        <w:t xml:space="preserve">die rote Rübe, die rote Beete – свёкла </w:t>
      </w:r>
    </w:p>
    <w:p w14:paraId="3B48D34D" w14:textId="77777777" w:rsidR="00015834" w:rsidRDefault="0034358C">
      <w:r>
        <w:t xml:space="preserve">die Sellerie – сельдерей </w:t>
      </w:r>
    </w:p>
    <w:p w14:paraId="73DEF634" w14:textId="77777777" w:rsidR="00015834" w:rsidRDefault="0034358C">
      <w:r>
        <w:t>die Tomate – помидор</w:t>
      </w:r>
    </w:p>
    <w:p w14:paraId="4B9822CC" w14:textId="77777777" w:rsidR="00015834" w:rsidRDefault="0034358C">
      <w:r>
        <w:t>das Weißkraut (der Kohl) – (белокачанная) капуста</w:t>
      </w:r>
    </w:p>
    <w:p w14:paraId="267BDA55" w14:textId="77777777" w:rsidR="00015834" w:rsidRDefault="0034358C">
      <w:r>
        <w:t>die Zwiebel – лук</w:t>
      </w:r>
    </w:p>
    <w:p w14:paraId="7873A9C5" w14:textId="77777777" w:rsidR="00015834" w:rsidRDefault="0034358C">
      <w:r>
        <w:t>die Zucchini – кабачок</w:t>
      </w:r>
    </w:p>
    <w:p w14:paraId="0844E1EE" w14:textId="77777777" w:rsidR="00015834" w:rsidRDefault="00015834"/>
    <w:p w14:paraId="559C2893" w14:textId="77777777" w:rsidR="00015834" w:rsidRDefault="0034358C">
      <w:r>
        <w:t>OBST / ФРУКТЫ</w:t>
      </w:r>
    </w:p>
    <w:p w14:paraId="62CD6352" w14:textId="77777777" w:rsidR="00015834" w:rsidRDefault="0034358C">
      <w:r>
        <w:t>der Apfel – яблоко</w:t>
      </w:r>
    </w:p>
    <w:p w14:paraId="7C682B69" w14:textId="77777777" w:rsidR="00015834" w:rsidRDefault="0034358C">
      <w:r>
        <w:t xml:space="preserve">die </w:t>
      </w:r>
      <w:r>
        <w:t>Aprikose – абрикос</w:t>
      </w:r>
    </w:p>
    <w:p w14:paraId="43564731" w14:textId="77777777" w:rsidR="00015834" w:rsidRDefault="0034358C">
      <w:r>
        <w:rPr>
          <w:noProof/>
        </w:rPr>
        <w:drawing>
          <wp:anchor distT="0" distB="0" distL="114300" distR="114300" simplePos="0" relativeHeight="251675648" behindDoc="0" locked="0" layoutInCell="1" allowOverlap="1" wp14:anchorId="146AFDA4" wp14:editId="679149D4">
            <wp:simplePos x="0" y="0"/>
            <wp:positionH relativeFrom="margin">
              <wp:posOffset>3518538</wp:posOffset>
            </wp:positionH>
            <wp:positionV relativeFrom="margin">
              <wp:posOffset>4798698</wp:posOffset>
            </wp:positionV>
            <wp:extent cx="1638933" cy="1721486"/>
            <wp:effectExtent l="0" t="0" r="0" b="0"/>
            <wp:wrapSquare wrapText="bothSides"/>
            <wp:docPr id="7" name="Рисунок 14" descr="C:\Users\лия\Pictures\ovocshi-i-frukty-risunok_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933" cy="17214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die Avocado – авокадо </w:t>
      </w:r>
    </w:p>
    <w:p w14:paraId="5FF5F9F1" w14:textId="77777777" w:rsidR="00015834" w:rsidRDefault="0034358C">
      <w:r>
        <w:t>die Banane – банан </w:t>
      </w:r>
    </w:p>
    <w:p w14:paraId="7A8275E7" w14:textId="77777777" w:rsidR="00015834" w:rsidRDefault="0034358C">
      <w:r>
        <w:t>die Birne – груша</w:t>
      </w:r>
    </w:p>
    <w:p w14:paraId="79F21993" w14:textId="77777777" w:rsidR="00015834" w:rsidRDefault="0034358C">
      <w:r>
        <w:t>die Dattel(n) – финик(и)</w:t>
      </w:r>
    </w:p>
    <w:p w14:paraId="57CC0394" w14:textId="77777777" w:rsidR="00015834" w:rsidRDefault="0034358C">
      <w:r>
        <w:t>die Erdbeere – клубника</w:t>
      </w:r>
    </w:p>
    <w:p w14:paraId="48B22340" w14:textId="77777777" w:rsidR="00015834" w:rsidRDefault="0034358C">
      <w:r>
        <w:t xml:space="preserve">die Feige(n) – инжир </w:t>
      </w:r>
    </w:p>
    <w:p w14:paraId="74FF29F6" w14:textId="77777777" w:rsidR="00015834" w:rsidRDefault="0034358C">
      <w:r>
        <w:t>die Himbeere – малина</w:t>
      </w:r>
    </w:p>
    <w:p w14:paraId="7BF9A8CA" w14:textId="77777777" w:rsidR="00015834" w:rsidRDefault="0034358C">
      <w:r>
        <w:t xml:space="preserve">die Kirsche – вишня, черешня (в немецком для черешни есть обозначение Süßkirsche, </w:t>
      </w:r>
      <w:r>
        <w:t>но оно практически не употребляется; в магазинах и на рынке продают Kirsche – черешню; вишня же используется главным образом для изготовления конфитюров)</w:t>
      </w:r>
    </w:p>
    <w:p w14:paraId="33CD5946" w14:textId="77777777" w:rsidR="00015834" w:rsidRDefault="0034358C">
      <w:r>
        <w:t>die Kiwi – киви</w:t>
      </w:r>
    </w:p>
    <w:p w14:paraId="67E6B110" w14:textId="77777777" w:rsidR="00015834" w:rsidRDefault="0034358C">
      <w:r>
        <w:t>die Mandarine – мандарин</w:t>
      </w:r>
    </w:p>
    <w:p w14:paraId="18239C77" w14:textId="77777777" w:rsidR="00015834" w:rsidRDefault="0034358C">
      <w:r>
        <w:t>die Melone – дыня</w:t>
      </w:r>
    </w:p>
    <w:p w14:paraId="2936390E" w14:textId="77777777" w:rsidR="00015834" w:rsidRDefault="0034358C">
      <w:r>
        <w:t xml:space="preserve">die Mirabelle(n) – алыча </w:t>
      </w:r>
    </w:p>
    <w:p w14:paraId="20378DED" w14:textId="77777777" w:rsidR="00015834" w:rsidRDefault="0034358C">
      <w:r>
        <w:t>die Nektarine – н</w:t>
      </w:r>
      <w:r>
        <w:t xml:space="preserve">ектарин </w:t>
      </w:r>
    </w:p>
    <w:p w14:paraId="0E4C8DA6" w14:textId="77777777" w:rsidR="00015834" w:rsidRDefault="0034358C">
      <w:r>
        <w:lastRenderedPageBreak/>
        <w:t>der Pfirsich – персик</w:t>
      </w:r>
    </w:p>
    <w:p w14:paraId="29E2D6E6" w14:textId="77777777" w:rsidR="00015834" w:rsidRDefault="0034358C">
      <w:r>
        <w:t xml:space="preserve">die Pflaume – слива </w:t>
      </w:r>
    </w:p>
    <w:p w14:paraId="7E5AF4DE" w14:textId="77777777" w:rsidR="00015834" w:rsidRDefault="0034358C">
      <w:r>
        <w:t>die Rosine(n) – изюм</w:t>
      </w:r>
    </w:p>
    <w:p w14:paraId="0270D526" w14:textId="77777777" w:rsidR="00015834" w:rsidRDefault="0034358C">
      <w:r>
        <w:t xml:space="preserve">die Stachelbeere(n) – крыжовник </w:t>
      </w:r>
    </w:p>
    <w:p w14:paraId="3DADC6E1" w14:textId="77777777" w:rsidR="00015834" w:rsidRDefault="0034358C">
      <w:r>
        <w:t xml:space="preserve">die Quitte – айва </w:t>
      </w:r>
    </w:p>
    <w:p w14:paraId="4EB388CC" w14:textId="77777777" w:rsidR="00015834" w:rsidRDefault="0034358C">
      <w:r>
        <w:t xml:space="preserve">die Wassermelone – арбуз </w:t>
      </w:r>
    </w:p>
    <w:p w14:paraId="5893C988" w14:textId="77777777" w:rsidR="00015834" w:rsidRDefault="0034358C">
      <w:r>
        <w:t>die Weintraube(n) – виноград </w:t>
      </w:r>
    </w:p>
    <w:p w14:paraId="38A754ED" w14:textId="77777777" w:rsidR="00015834" w:rsidRDefault="0034358C">
      <w:r>
        <w:t>die Zitrone – лимон</w:t>
      </w:r>
    </w:p>
    <w:p w14:paraId="0671DEDE" w14:textId="77777777" w:rsidR="00015834" w:rsidRDefault="00015834"/>
    <w:p w14:paraId="597FAB29" w14:textId="77777777" w:rsidR="00015834" w:rsidRDefault="0034358C">
      <w:r>
        <w:t xml:space="preserve">FLEISCH / МЯСО </w:t>
      </w:r>
    </w:p>
    <w:p w14:paraId="11D62CCC" w14:textId="77777777" w:rsidR="00015834" w:rsidRDefault="0034358C">
      <w:r>
        <w:rPr>
          <w:noProof/>
        </w:rPr>
        <w:drawing>
          <wp:anchor distT="0" distB="0" distL="114300" distR="114300" simplePos="0" relativeHeight="251698176" behindDoc="0" locked="0" layoutInCell="1" allowOverlap="1" wp14:anchorId="4BCA2E45" wp14:editId="265DE842">
            <wp:simplePos x="0" y="0"/>
            <wp:positionH relativeFrom="margin">
              <wp:posOffset>3427262</wp:posOffset>
            </wp:positionH>
            <wp:positionV relativeFrom="margin">
              <wp:posOffset>2496988</wp:posOffset>
            </wp:positionV>
            <wp:extent cx="1795781" cy="1317622"/>
            <wp:effectExtent l="0" t="0" r="0" b="0"/>
            <wp:wrapSquare wrapText="bothSides"/>
            <wp:docPr id="8" name="Рисунок 16" descr="http://st.depositphotos.com/1000561/2271/i/450/depositphotos_22713459-stock-photo-crude-me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81" cy="13176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das Bruststück – грудинка</w:t>
      </w:r>
    </w:p>
    <w:p w14:paraId="60814CF9" w14:textId="77777777" w:rsidR="00015834" w:rsidRDefault="0034358C">
      <w:r>
        <w:t xml:space="preserve">das </w:t>
      </w:r>
      <w:r>
        <w:t>Filet – филе</w:t>
      </w:r>
    </w:p>
    <w:p w14:paraId="5B72D581" w14:textId="77777777" w:rsidR="00015834" w:rsidRDefault="0034358C">
      <w:r>
        <w:t>das Hackfleisch – фарш</w:t>
      </w:r>
    </w:p>
    <w:p w14:paraId="5F75A907" w14:textId="77777777" w:rsidR="00015834" w:rsidRDefault="0034358C">
      <w:r>
        <w:t>das Kalbfleisch – телятина</w:t>
      </w:r>
    </w:p>
    <w:p w14:paraId="3FE2525A" w14:textId="77777777" w:rsidR="00015834" w:rsidRDefault="0034358C">
      <w:r>
        <w:t>das Kaninchenfleisch – крольчатина, кролик</w:t>
      </w:r>
    </w:p>
    <w:p w14:paraId="687E143E" w14:textId="77777777" w:rsidR="00015834" w:rsidRDefault="0034358C">
      <w:r>
        <w:t xml:space="preserve">die Keule – бедро </w:t>
      </w:r>
    </w:p>
    <w:p w14:paraId="47DB8EA7" w14:textId="77777777" w:rsidR="00015834" w:rsidRDefault="0034358C">
      <w:r>
        <w:t>das Lammfleisch – баранина</w:t>
      </w:r>
    </w:p>
    <w:p w14:paraId="4CFC675F" w14:textId="77777777" w:rsidR="00015834" w:rsidRDefault="0034358C">
      <w:r>
        <w:t>der Räucherschinken – копчёный окорок</w:t>
      </w:r>
    </w:p>
    <w:p w14:paraId="0A168507" w14:textId="77777777" w:rsidR="00015834" w:rsidRDefault="0034358C">
      <w:r>
        <w:t xml:space="preserve">das Rindfleisch – говядина </w:t>
      </w:r>
    </w:p>
    <w:p w14:paraId="1CFA0508" w14:textId="77777777" w:rsidR="00015834" w:rsidRDefault="0034358C">
      <w:r>
        <w:t xml:space="preserve">das Schweinefleisch – свинина </w:t>
      </w:r>
    </w:p>
    <w:p w14:paraId="3E9FD32E" w14:textId="77777777" w:rsidR="00015834" w:rsidRDefault="0034358C">
      <w:r>
        <w:t xml:space="preserve">das </w:t>
      </w:r>
      <w:r>
        <w:t xml:space="preserve">Wildfleisch – оленина </w:t>
      </w:r>
    </w:p>
    <w:p w14:paraId="14756C4C" w14:textId="77777777" w:rsidR="00015834" w:rsidRDefault="00015834"/>
    <w:p w14:paraId="77C85841" w14:textId="77777777" w:rsidR="00015834" w:rsidRDefault="0034358C">
      <w:r>
        <w:t>GEFLÜGEL / ПТИЦА</w:t>
      </w:r>
    </w:p>
    <w:p w14:paraId="5BEE9BBD" w14:textId="77777777" w:rsidR="00015834" w:rsidRDefault="0034358C">
      <w:r>
        <w:t xml:space="preserve">die Ente – утка </w:t>
      </w:r>
    </w:p>
    <w:p w14:paraId="6BD991AD" w14:textId="77777777" w:rsidR="00015834" w:rsidRDefault="0034358C">
      <w:r>
        <w:t xml:space="preserve">die Gans – гусь </w:t>
      </w:r>
    </w:p>
    <w:p w14:paraId="14B688E5" w14:textId="77777777" w:rsidR="00015834" w:rsidRDefault="0034358C">
      <w:r>
        <w:t xml:space="preserve">das Hähnchen – курица, куриное мясо </w:t>
      </w:r>
    </w:p>
    <w:p w14:paraId="39AE7429" w14:textId="77777777" w:rsidR="00015834" w:rsidRDefault="0034358C">
      <w:r>
        <w:rPr>
          <w:noProof/>
        </w:rPr>
        <w:drawing>
          <wp:anchor distT="0" distB="0" distL="114300" distR="114300" simplePos="0" relativeHeight="251684864" behindDoc="0" locked="0" layoutInCell="1" allowOverlap="1" wp14:anchorId="7BA3E19F" wp14:editId="59139310">
            <wp:simplePos x="0" y="0"/>
            <wp:positionH relativeFrom="margin">
              <wp:posOffset>3449317</wp:posOffset>
            </wp:positionH>
            <wp:positionV relativeFrom="margin">
              <wp:posOffset>6923407</wp:posOffset>
            </wp:positionV>
            <wp:extent cx="1902464" cy="1176659"/>
            <wp:effectExtent l="0" t="0" r="2536" b="4441"/>
            <wp:wrapSquare wrapText="bothSides"/>
            <wp:docPr id="9" name="Рисунок 15" descr="http://st.depositphotos.com/1000589/3979/i/450/depositphotos_39791951-stock-photo-whole-raw-chick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4" cy="1176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das Brathähnchen – жареная курица</w:t>
      </w:r>
    </w:p>
    <w:p w14:paraId="74AB20DC" w14:textId="77777777" w:rsidR="00015834" w:rsidRDefault="0034358C">
      <w:r>
        <w:t>die Hähnchenbrust – куриная грудка</w:t>
      </w:r>
    </w:p>
    <w:p w14:paraId="64187B33" w14:textId="77777777" w:rsidR="00015834" w:rsidRDefault="0034358C">
      <w:r>
        <w:t>die Hähnchenkeule – куриная ножка</w:t>
      </w:r>
    </w:p>
    <w:p w14:paraId="1A3B474B" w14:textId="77777777" w:rsidR="00015834" w:rsidRDefault="0034358C">
      <w:r>
        <w:t>die Hähnchenleber – куриная печёнка, печ</w:t>
      </w:r>
      <w:r>
        <w:t>ень</w:t>
      </w:r>
    </w:p>
    <w:p w14:paraId="6F2AD412" w14:textId="77777777" w:rsidR="00015834" w:rsidRDefault="0034358C">
      <w:r>
        <w:t>die Hähnchenflügel – куриные крылышки</w:t>
      </w:r>
    </w:p>
    <w:p w14:paraId="5916AFD9" w14:textId="77777777" w:rsidR="00015834" w:rsidRDefault="0034358C">
      <w:r>
        <w:t>die Hähnchenherzen – куриные сердечки</w:t>
      </w:r>
    </w:p>
    <w:p w14:paraId="5664F4AB" w14:textId="77777777" w:rsidR="00015834" w:rsidRDefault="0034358C">
      <w:r>
        <w:t>die Hähnchenmägen – куриные потроха, желудки</w:t>
      </w:r>
    </w:p>
    <w:p w14:paraId="7A0B1FFB" w14:textId="77777777" w:rsidR="00015834" w:rsidRDefault="0034358C">
      <w:r>
        <w:lastRenderedPageBreak/>
        <w:t>das bratfertige Huhn – потрошёная курица</w:t>
      </w:r>
    </w:p>
    <w:p w14:paraId="17D6D48D" w14:textId="77777777" w:rsidR="00015834" w:rsidRDefault="0034358C">
      <w:r>
        <w:t xml:space="preserve">das Putenfleisch – индюшатина </w:t>
      </w:r>
    </w:p>
    <w:p w14:paraId="27A4DC26" w14:textId="77777777" w:rsidR="00015834" w:rsidRDefault="00015834"/>
    <w:p w14:paraId="7A9E56BF" w14:textId="77777777" w:rsidR="00015834" w:rsidRDefault="0034358C">
      <w:r>
        <w:t>WURST / КОЛБАСНЫЕ ИЗДЕЛИЯ</w:t>
      </w:r>
    </w:p>
    <w:p w14:paraId="2772DF64" w14:textId="77777777" w:rsidR="00015834" w:rsidRDefault="0034358C">
      <w:r>
        <w:t>die Bierwurst – пивная колбаска</w:t>
      </w:r>
    </w:p>
    <w:p w14:paraId="7CF0B87F" w14:textId="77777777" w:rsidR="00015834" w:rsidRDefault="0034358C">
      <w:r>
        <w:t>die Blutwurst – кровяная колбаса</w:t>
      </w:r>
    </w:p>
    <w:p w14:paraId="39E2D0AE" w14:textId="77777777" w:rsidR="00015834" w:rsidRDefault="0034358C">
      <w:r>
        <w:rPr>
          <w:noProof/>
        </w:rPr>
        <w:drawing>
          <wp:anchor distT="0" distB="0" distL="114300" distR="114300" simplePos="0" relativeHeight="251700224" behindDoc="0" locked="0" layoutInCell="1" allowOverlap="1" wp14:anchorId="5EFDA1DB" wp14:editId="43372E9E">
            <wp:simplePos x="0" y="0"/>
            <wp:positionH relativeFrom="margin">
              <wp:posOffset>3690608</wp:posOffset>
            </wp:positionH>
            <wp:positionV relativeFrom="margin">
              <wp:posOffset>1433194</wp:posOffset>
            </wp:positionV>
            <wp:extent cx="1924053" cy="1302389"/>
            <wp:effectExtent l="6032" t="13018" r="6029" b="6029"/>
            <wp:wrapSquare wrapText="bothSides"/>
            <wp:docPr id="10" name="Рисунок 10" descr="Мясо вектора нарисованное рукой Иллюстрация вектора - иллюстрации  насчитывающей нарисованное, рукой: 40669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1924053" cy="1302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die Bockwurst – сарделька </w:t>
      </w:r>
    </w:p>
    <w:p w14:paraId="4D6C7675" w14:textId="77777777" w:rsidR="00015834" w:rsidRDefault="0034358C">
      <w:r>
        <w:t>die Bratwurst – жареная колбаса</w:t>
      </w:r>
    </w:p>
    <w:p w14:paraId="550938C6" w14:textId="77777777" w:rsidR="00015834" w:rsidRDefault="0034358C">
      <w:r>
        <w:t xml:space="preserve">die Hartwurst – колбаса твёрдого копчения </w:t>
      </w:r>
    </w:p>
    <w:p w14:paraId="5DD3EEB3" w14:textId="77777777" w:rsidR="00015834" w:rsidRDefault="0034358C">
      <w:r>
        <w:t>die Jagdwurst – охотничья колбаска</w:t>
      </w:r>
    </w:p>
    <w:p w14:paraId="26794303" w14:textId="77777777" w:rsidR="00015834" w:rsidRDefault="0034358C">
      <w:r>
        <w:t xml:space="preserve">die Salami – салями </w:t>
      </w:r>
    </w:p>
    <w:p w14:paraId="150C98D8" w14:textId="77777777" w:rsidR="00015834" w:rsidRDefault="0034358C">
      <w:r>
        <w:t xml:space="preserve">der Speck – сало </w:t>
      </w:r>
    </w:p>
    <w:p w14:paraId="1F504646" w14:textId="77777777" w:rsidR="00015834" w:rsidRDefault="0034358C">
      <w:r>
        <w:t>die Teewurst – чайная колбаса</w:t>
      </w:r>
    </w:p>
    <w:p w14:paraId="65A4C0EC" w14:textId="77777777" w:rsidR="00015834" w:rsidRDefault="0034358C">
      <w:r>
        <w:t xml:space="preserve">die </w:t>
      </w:r>
      <w:r>
        <w:t xml:space="preserve">Würstchen, die Wienerwürstchen – сосиски </w:t>
      </w:r>
    </w:p>
    <w:p w14:paraId="7C8A013C" w14:textId="77777777" w:rsidR="00015834" w:rsidRDefault="00015834"/>
    <w:p w14:paraId="555E6364" w14:textId="77777777" w:rsidR="00015834" w:rsidRDefault="0034358C">
      <w:r>
        <w:t>FISCH, MEERESPRODUKTE / РЫБА, МОРЕПРОДУКТЫ</w:t>
      </w:r>
    </w:p>
    <w:p w14:paraId="2117D244" w14:textId="77777777" w:rsidR="00015834" w:rsidRDefault="0034358C">
      <w:r>
        <w:t xml:space="preserve">der Aal – угорь </w:t>
      </w:r>
    </w:p>
    <w:p w14:paraId="29EA3380" w14:textId="77777777" w:rsidR="00015834" w:rsidRDefault="0034358C">
      <w:r>
        <w:t>die Auster – устрица</w:t>
      </w:r>
    </w:p>
    <w:p w14:paraId="18C68334" w14:textId="77777777" w:rsidR="00015834" w:rsidRDefault="0034358C">
      <w:r>
        <w:t xml:space="preserve">der Barsch – окунь  </w:t>
      </w:r>
    </w:p>
    <w:p w14:paraId="12A4233B" w14:textId="77777777" w:rsidR="00015834" w:rsidRDefault="0034358C">
      <w:r>
        <w:t>der Buckellachs – горбуша</w:t>
      </w:r>
    </w:p>
    <w:p w14:paraId="3DE850E5" w14:textId="77777777" w:rsidR="00015834" w:rsidRDefault="0034358C">
      <w:r>
        <w:t>der Dӧrrfisch – вяленая сушёная рыба</w:t>
      </w:r>
    </w:p>
    <w:p w14:paraId="14743F74" w14:textId="77777777" w:rsidR="00015834" w:rsidRDefault="0034358C">
      <w:r>
        <w:rPr>
          <w:noProof/>
        </w:rPr>
        <w:drawing>
          <wp:anchor distT="0" distB="0" distL="114300" distR="114300" simplePos="0" relativeHeight="251678720" behindDoc="0" locked="0" layoutInCell="1" allowOverlap="1" wp14:anchorId="370437FE" wp14:editId="37E4E7E3">
            <wp:simplePos x="0" y="0"/>
            <wp:positionH relativeFrom="margin">
              <wp:posOffset>3458096</wp:posOffset>
            </wp:positionH>
            <wp:positionV relativeFrom="margin">
              <wp:posOffset>5552794</wp:posOffset>
            </wp:positionV>
            <wp:extent cx="2207261" cy="1259842"/>
            <wp:effectExtent l="0" t="0" r="2539" b="0"/>
            <wp:wrapSquare wrapText="bothSides"/>
            <wp:docPr id="11" name="Рисунок 17" descr="http://static7.depositphotos.com/1194063/685/i/450/depositphotos_6856009-stock-photo-sea-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261" cy="1259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die Forelle – форель </w:t>
      </w:r>
    </w:p>
    <w:p w14:paraId="4AB30BF3" w14:textId="77777777" w:rsidR="00015834" w:rsidRDefault="0034358C">
      <w:r>
        <w:t xml:space="preserve">die Garnele – креветка </w:t>
      </w:r>
    </w:p>
    <w:p w14:paraId="51DE35B4" w14:textId="77777777" w:rsidR="00015834" w:rsidRDefault="0034358C">
      <w:r>
        <w:t>d</w:t>
      </w:r>
      <w:r>
        <w:t xml:space="preserve">er Hering, die Matjes – селёдка </w:t>
      </w:r>
    </w:p>
    <w:p w14:paraId="54BF1EB8" w14:textId="77777777" w:rsidR="00015834" w:rsidRDefault="0034358C">
      <w:r>
        <w:t xml:space="preserve">der Hummer – омар </w:t>
      </w:r>
    </w:p>
    <w:p w14:paraId="430A5B00" w14:textId="77777777" w:rsidR="00015834" w:rsidRDefault="0034358C">
      <w:r>
        <w:t>der Kabeljau – треска</w:t>
      </w:r>
    </w:p>
    <w:p w14:paraId="7F51E6E3" w14:textId="77777777" w:rsidR="00015834" w:rsidRDefault="0034358C">
      <w:r>
        <w:t xml:space="preserve">der Karpfen – карп  </w:t>
      </w:r>
    </w:p>
    <w:p w14:paraId="04139525" w14:textId="77777777" w:rsidR="00015834" w:rsidRDefault="0034358C">
      <w:r>
        <w:t xml:space="preserve">der Kaviar – икра </w:t>
      </w:r>
    </w:p>
    <w:p w14:paraId="7E4D5786" w14:textId="77777777" w:rsidR="00015834" w:rsidRDefault="0034358C">
      <w:r>
        <w:t xml:space="preserve">der Krake – осьминог </w:t>
      </w:r>
    </w:p>
    <w:p w14:paraId="78239A86" w14:textId="77777777" w:rsidR="00015834" w:rsidRDefault="0034358C">
      <w:r>
        <w:t xml:space="preserve">der Krebs – рак </w:t>
      </w:r>
    </w:p>
    <w:p w14:paraId="08EC07C9" w14:textId="77777777" w:rsidR="00015834" w:rsidRDefault="0034358C">
      <w:r>
        <w:t xml:space="preserve">der Lachs – сёмга </w:t>
      </w:r>
    </w:p>
    <w:p w14:paraId="61F35C4B" w14:textId="77777777" w:rsidR="00015834" w:rsidRDefault="0034358C">
      <w:r>
        <w:t xml:space="preserve">die Meeresfrüchte – морепродукты </w:t>
      </w:r>
    </w:p>
    <w:p w14:paraId="5028A4E1" w14:textId="77777777" w:rsidR="00015834" w:rsidRDefault="0034358C">
      <w:r>
        <w:t>der Räucherfisch – копчёная рыба</w:t>
      </w:r>
    </w:p>
    <w:p w14:paraId="424A1A57" w14:textId="77777777" w:rsidR="00015834" w:rsidRDefault="0034358C">
      <w:r>
        <w:lastRenderedPageBreak/>
        <w:t xml:space="preserve">die </w:t>
      </w:r>
      <w:r>
        <w:t xml:space="preserve">Scholle – камбала </w:t>
      </w:r>
    </w:p>
    <w:p w14:paraId="2FE143D6" w14:textId="77777777" w:rsidR="00015834" w:rsidRDefault="0034358C">
      <w:r>
        <w:t xml:space="preserve">der Tintenfisch, die Calamares – кaльмары  </w:t>
      </w:r>
    </w:p>
    <w:p w14:paraId="6FF4467A" w14:textId="77777777" w:rsidR="00015834" w:rsidRDefault="0034358C">
      <w:r>
        <w:t xml:space="preserve">der Tunfisch – тунец </w:t>
      </w:r>
    </w:p>
    <w:p w14:paraId="09409914" w14:textId="77777777" w:rsidR="00015834" w:rsidRDefault="00015834"/>
    <w:p w14:paraId="0E3D5754" w14:textId="77777777" w:rsidR="00015834" w:rsidRDefault="0034358C">
      <w:r>
        <w:rPr>
          <w:noProof/>
        </w:rPr>
        <w:drawing>
          <wp:anchor distT="0" distB="0" distL="114300" distR="114300" simplePos="0" relativeHeight="251686912" behindDoc="0" locked="0" layoutInCell="1" allowOverlap="1" wp14:anchorId="63A0B66C" wp14:editId="2783279A">
            <wp:simplePos x="0" y="0"/>
            <wp:positionH relativeFrom="margin">
              <wp:posOffset>3128006</wp:posOffset>
            </wp:positionH>
            <wp:positionV relativeFrom="margin">
              <wp:posOffset>1933571</wp:posOffset>
            </wp:positionV>
            <wp:extent cx="1671322" cy="1737990"/>
            <wp:effectExtent l="0" t="0" r="5078" b="0"/>
            <wp:wrapSquare wrapText="bothSides"/>
            <wp:docPr id="12" name="Рисунок 18" descr="http://static5.depositphotos.com/1006378/501/i/450/depositphotos_5011045-stock-photo-dairy-produc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2" cy="17379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MILCHPRODUKTE / МОЛОЧНЫЕ ПРОДУКТЫ</w:t>
      </w:r>
    </w:p>
    <w:p w14:paraId="624BFACB" w14:textId="77777777" w:rsidR="00015834" w:rsidRDefault="0034358C">
      <w:r>
        <w:t>die Butter – сливочное масло</w:t>
      </w:r>
    </w:p>
    <w:p w14:paraId="17E13050" w14:textId="77777777" w:rsidR="00015834" w:rsidRDefault="0034358C">
      <w:r>
        <w:t>die Buttermilch – (жидкая) простокваша</w:t>
      </w:r>
    </w:p>
    <w:p w14:paraId="35073C7D" w14:textId="77777777" w:rsidR="00015834" w:rsidRDefault="0034358C">
      <w:r>
        <w:t xml:space="preserve">der Doppelrahm – жирные сливки </w:t>
      </w:r>
    </w:p>
    <w:p w14:paraId="71A84F90" w14:textId="77777777" w:rsidR="00015834" w:rsidRDefault="0034358C">
      <w:r>
        <w:t>der Frischkäse – творожный сыр</w:t>
      </w:r>
    </w:p>
    <w:p w14:paraId="61014471" w14:textId="77777777" w:rsidR="00015834" w:rsidRDefault="0034358C">
      <w:r>
        <w:t xml:space="preserve">der Joghurt – йогурт </w:t>
      </w:r>
    </w:p>
    <w:p w14:paraId="08AB8A15" w14:textId="77777777" w:rsidR="00015834" w:rsidRDefault="0034358C">
      <w:r>
        <w:t>der Käse – сыр</w:t>
      </w:r>
    </w:p>
    <w:p w14:paraId="37DCF1BD" w14:textId="77777777" w:rsidR="00015834" w:rsidRDefault="0034358C">
      <w:r>
        <w:t xml:space="preserve">der Frischkäse – молодой, невызревший сыр (творог) </w:t>
      </w:r>
    </w:p>
    <w:p w14:paraId="3232BCA6" w14:textId="77777777" w:rsidR="00015834" w:rsidRDefault="0034358C">
      <w:r>
        <w:t>der Schmelzkäse – плавленый сыр</w:t>
      </w:r>
    </w:p>
    <w:p w14:paraId="5F7BEFBD" w14:textId="77777777" w:rsidR="00015834" w:rsidRDefault="0034358C">
      <w:r>
        <w:t xml:space="preserve">der Schichtkäse – творог (слоистый) </w:t>
      </w:r>
    </w:p>
    <w:p w14:paraId="30A911C8" w14:textId="77777777" w:rsidR="00015834" w:rsidRDefault="0034358C">
      <w:r>
        <w:t xml:space="preserve">die Milch – молоко </w:t>
      </w:r>
    </w:p>
    <w:p w14:paraId="611C039D" w14:textId="77777777" w:rsidR="00015834" w:rsidRDefault="0034358C">
      <w:r>
        <w:t xml:space="preserve">der Mascarpone – сыр маскарпоне </w:t>
      </w:r>
    </w:p>
    <w:p w14:paraId="0AC395B3" w14:textId="77777777" w:rsidR="00015834" w:rsidRDefault="0034358C">
      <w:r>
        <w:t xml:space="preserve">der Mozzarella – моцарелла </w:t>
      </w:r>
    </w:p>
    <w:p w14:paraId="0C52AA94" w14:textId="77777777" w:rsidR="00015834" w:rsidRDefault="0034358C">
      <w:r>
        <w:t>der Kefir – кефир</w:t>
      </w:r>
      <w:r>
        <w:t xml:space="preserve"> </w:t>
      </w:r>
    </w:p>
    <w:p w14:paraId="5A66AC3B" w14:textId="77777777" w:rsidR="00015834" w:rsidRDefault="0034358C">
      <w:r>
        <w:t>der Pudding – пудинг</w:t>
      </w:r>
    </w:p>
    <w:p w14:paraId="2FEA43AD" w14:textId="77777777" w:rsidR="00015834" w:rsidRDefault="0034358C">
      <w:r>
        <w:t>der Quark – творог (мягкий и однородный)</w:t>
      </w:r>
    </w:p>
    <w:p w14:paraId="4933216F" w14:textId="77777777" w:rsidR="00015834" w:rsidRDefault="0034358C">
      <w:r>
        <w:t>die Sahne, der Rahm – сливки</w:t>
      </w:r>
    </w:p>
    <w:p w14:paraId="49967425" w14:textId="77777777" w:rsidR="00015834" w:rsidRDefault="0034358C">
      <w:r>
        <w:t xml:space="preserve">die saure Sahne, der Schmand – сметана </w:t>
      </w:r>
    </w:p>
    <w:p w14:paraId="2BF27A99" w14:textId="77777777" w:rsidR="00015834" w:rsidRDefault="0034358C">
      <w:r>
        <w:t>ряженка (im Deutschen gibt es kein Äquivalent: fermentierte gebackene Milch)</w:t>
      </w:r>
    </w:p>
    <w:p w14:paraId="1055FA2E" w14:textId="77777777" w:rsidR="00015834" w:rsidRDefault="0034358C">
      <w:r>
        <w:t>ацидофилин (im Deutschen gibt es kein Äquivale</w:t>
      </w:r>
      <w:r>
        <w:t>nt: Sauermilchprodukt)</w:t>
      </w:r>
    </w:p>
    <w:p w14:paraId="4D6B6BD6" w14:textId="77777777" w:rsidR="00015834" w:rsidRDefault="00015834"/>
    <w:p w14:paraId="2D14C244" w14:textId="77777777" w:rsidR="00015834" w:rsidRDefault="0034358C">
      <w:r>
        <w:t>SOßEN, GEWÜRZЕ / СОУСЫ, ПРИПРАВА</w:t>
      </w:r>
    </w:p>
    <w:p w14:paraId="106D7629" w14:textId="77777777" w:rsidR="00015834" w:rsidRDefault="0034358C">
      <w:r>
        <w:t>der Essig – уксус</w:t>
      </w:r>
    </w:p>
    <w:p w14:paraId="525AB2FF" w14:textId="77777777" w:rsidR="00015834" w:rsidRDefault="0034358C">
      <w:r>
        <w:t xml:space="preserve">der Basilikumessig – ускус с базиликом </w:t>
      </w:r>
    </w:p>
    <w:p w14:paraId="7C91D200" w14:textId="77777777" w:rsidR="00015834" w:rsidRDefault="0034358C">
      <w:r>
        <w:rPr>
          <w:noProof/>
        </w:rPr>
        <w:drawing>
          <wp:anchor distT="0" distB="0" distL="114300" distR="114300" simplePos="0" relativeHeight="251687936" behindDoc="0" locked="0" layoutInCell="1" allowOverlap="1" wp14:anchorId="6D92F4AB" wp14:editId="39C12707">
            <wp:simplePos x="0" y="0"/>
            <wp:positionH relativeFrom="margin">
              <wp:posOffset>4447760</wp:posOffset>
            </wp:positionH>
            <wp:positionV relativeFrom="margin">
              <wp:posOffset>7480048</wp:posOffset>
            </wp:positionV>
            <wp:extent cx="1143000" cy="1428750"/>
            <wp:effectExtent l="0" t="0" r="0" b="0"/>
            <wp:wrapSquare wrapText="bothSides"/>
            <wp:docPr id="13" name="Рисунок 14" descr="https://i1.rozetka.ua/goods/portal/constructors/units/groups/137/137456.120x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der Apfelessig – яблочный уксус </w:t>
      </w:r>
    </w:p>
    <w:p w14:paraId="01324363" w14:textId="77777777" w:rsidR="00015834" w:rsidRDefault="0034358C">
      <w:r>
        <w:t xml:space="preserve">der Ketchup – кетчуп </w:t>
      </w:r>
    </w:p>
    <w:p w14:paraId="004FEA56" w14:textId="77777777" w:rsidR="00015834" w:rsidRDefault="0034358C">
      <w:r>
        <w:t>die Mayonnaise – майонез</w:t>
      </w:r>
    </w:p>
    <w:p w14:paraId="14DD8FA8" w14:textId="77777777" w:rsidR="00015834" w:rsidRDefault="0034358C">
      <w:r>
        <w:t>das Olivenӧl – оливковое масло</w:t>
      </w:r>
    </w:p>
    <w:p w14:paraId="12DCD7AB" w14:textId="77777777" w:rsidR="00015834" w:rsidRDefault="0034358C">
      <w:r>
        <w:t xml:space="preserve">das Öl – растительное масло  </w:t>
      </w:r>
    </w:p>
    <w:p w14:paraId="3D4A689A" w14:textId="77777777" w:rsidR="00015834" w:rsidRDefault="0034358C">
      <w:r>
        <w:lastRenderedPageBreak/>
        <w:t>das Sonnenblumenӧl – подсолнечное масло</w:t>
      </w:r>
    </w:p>
    <w:p w14:paraId="6A9BBF99" w14:textId="77777777" w:rsidR="00015834" w:rsidRDefault="0034358C">
      <w:r>
        <w:t xml:space="preserve">das Avocadoöl – масло из авокадо </w:t>
      </w:r>
    </w:p>
    <w:p w14:paraId="741240BF" w14:textId="77777777" w:rsidR="00015834" w:rsidRDefault="0034358C">
      <w:r>
        <w:t>das Walnussöl – масло грецкого ореха</w:t>
      </w:r>
    </w:p>
    <w:p w14:paraId="7B4ADC5D" w14:textId="77777777" w:rsidR="00015834" w:rsidRDefault="0034358C">
      <w:r>
        <w:t xml:space="preserve">das Olivenöl – оливковое масло  </w:t>
      </w:r>
    </w:p>
    <w:p w14:paraId="01F4DB18" w14:textId="77777777" w:rsidR="00015834" w:rsidRDefault="0034358C">
      <w:r>
        <w:t>der Pfeffer – перец</w:t>
      </w:r>
    </w:p>
    <w:p w14:paraId="2985CC36" w14:textId="77777777" w:rsidR="00015834" w:rsidRDefault="0034358C">
      <w:r>
        <w:t>das Salz – соль</w:t>
      </w:r>
    </w:p>
    <w:p w14:paraId="0CF7F8B5" w14:textId="77777777" w:rsidR="00015834" w:rsidRDefault="0034358C">
      <w:r>
        <w:t>der Senf – горчица</w:t>
      </w:r>
    </w:p>
    <w:p w14:paraId="200CEE01" w14:textId="77777777" w:rsidR="00015834" w:rsidRDefault="0034358C">
      <w:r>
        <w:t>der Zimt – корица</w:t>
      </w:r>
    </w:p>
    <w:p w14:paraId="2B136352" w14:textId="77777777" w:rsidR="00015834" w:rsidRDefault="0034358C">
      <w:r>
        <w:t>der Zucker – сахар</w:t>
      </w:r>
    </w:p>
    <w:p w14:paraId="21D61B28" w14:textId="77777777" w:rsidR="00015834" w:rsidRDefault="00015834"/>
    <w:p w14:paraId="2DDC8342" w14:textId="77777777" w:rsidR="00015834" w:rsidRDefault="0034358C">
      <w:r>
        <w:t>SÜßIGKEITEN / СЛАДОСТИ (Также: СЛАСТИ)</w:t>
      </w:r>
    </w:p>
    <w:p w14:paraId="7FA43784" w14:textId="77777777" w:rsidR="00015834" w:rsidRDefault="0034358C">
      <w:r>
        <w:t>der Ahornsirup – кленовый сироп</w:t>
      </w:r>
    </w:p>
    <w:p w14:paraId="59F2BA2A" w14:textId="77777777" w:rsidR="00015834" w:rsidRDefault="0034358C">
      <w:r>
        <w:t>das Bonbon – конфета, леденец</w:t>
      </w:r>
    </w:p>
    <w:p w14:paraId="4FDCB6CC" w14:textId="77777777" w:rsidR="00015834" w:rsidRDefault="0034358C">
      <w:r>
        <w:rPr>
          <w:noProof/>
        </w:rPr>
        <w:drawing>
          <wp:anchor distT="0" distB="0" distL="114300" distR="114300" simplePos="0" relativeHeight="251688960" behindDoc="0" locked="0" layoutInCell="1" allowOverlap="1" wp14:anchorId="42030864" wp14:editId="0965BDCC">
            <wp:simplePos x="0" y="0"/>
            <wp:positionH relativeFrom="margin">
              <wp:posOffset>3971705</wp:posOffset>
            </wp:positionH>
            <wp:positionV relativeFrom="margin">
              <wp:posOffset>3337916</wp:posOffset>
            </wp:positionV>
            <wp:extent cx="2026282" cy="1268099"/>
            <wp:effectExtent l="0" t="0" r="0" b="8251"/>
            <wp:wrapSquare wrapText="bothSides"/>
            <wp:docPr id="14" name="Рисунок 15" descr="http://sobesednik.net/Gallery/_data/i/upload/2018/02/27/20180227153857-0d00635d-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2" cy="12680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die Himbeerkonfitüre – малиновое варенье</w:t>
      </w:r>
    </w:p>
    <w:p w14:paraId="615D8C45" w14:textId="77777777" w:rsidR="00015834" w:rsidRDefault="0034358C">
      <w:r>
        <w:t xml:space="preserve">der Honig – мёд </w:t>
      </w:r>
    </w:p>
    <w:p w14:paraId="5CDB1CF0" w14:textId="77777777" w:rsidR="00015834" w:rsidRDefault="0034358C">
      <w:r>
        <w:t xml:space="preserve">das eingemachte Obst – консервированные фрукты </w:t>
      </w:r>
    </w:p>
    <w:p w14:paraId="5CF21647" w14:textId="77777777" w:rsidR="00015834" w:rsidRDefault="0034358C">
      <w:r>
        <w:t>der Keks – кекс</w:t>
      </w:r>
    </w:p>
    <w:p w14:paraId="4E4D7BA2" w14:textId="77777777" w:rsidR="00015834" w:rsidRDefault="0034358C">
      <w:r>
        <w:t>der Kuchen – пирог</w:t>
      </w:r>
    </w:p>
    <w:p w14:paraId="0D8CC787" w14:textId="77777777" w:rsidR="00015834" w:rsidRDefault="0034358C">
      <w:r>
        <w:t xml:space="preserve">der Lutscher </w:t>
      </w:r>
      <w:r>
        <w:t>– леденец на палочке</w:t>
      </w:r>
    </w:p>
    <w:p w14:paraId="6CCF3911" w14:textId="77777777" w:rsidR="00015834" w:rsidRDefault="0034358C">
      <w:r>
        <w:t>die Orangenmarmelade – апельсиновый джем</w:t>
      </w:r>
    </w:p>
    <w:p w14:paraId="64CD35C3" w14:textId="77777777" w:rsidR="00015834" w:rsidRDefault="0034358C">
      <w:r>
        <w:t>die Praline – шоколадная конфета</w:t>
      </w:r>
    </w:p>
    <w:p w14:paraId="2F946BF5" w14:textId="77777777" w:rsidR="00015834" w:rsidRDefault="0034358C">
      <w:r>
        <w:t xml:space="preserve">die Schokolade – шоколад </w:t>
      </w:r>
    </w:p>
    <w:p w14:paraId="6BFE61FB" w14:textId="77777777" w:rsidR="00015834" w:rsidRDefault="0034358C">
      <w:r>
        <w:t>der Schokoladenaufstrich – шоколадная паста (крем)</w:t>
      </w:r>
    </w:p>
    <w:p w14:paraId="1901BB12" w14:textId="77777777" w:rsidR="00015834" w:rsidRDefault="0034358C">
      <w:r>
        <w:t>die Schokoladentafel – плитка шоколада</w:t>
      </w:r>
    </w:p>
    <w:p w14:paraId="72724FC4" w14:textId="77777777" w:rsidR="00015834" w:rsidRDefault="0034358C">
      <w:r>
        <w:t>der Schokoriegel – шоколадный батончик</w:t>
      </w:r>
    </w:p>
    <w:p w14:paraId="266B152E" w14:textId="77777777" w:rsidR="00015834" w:rsidRDefault="0034358C">
      <w:r>
        <w:t>die To</w:t>
      </w:r>
      <w:r>
        <w:t xml:space="preserve">rte – торт </w:t>
      </w:r>
    </w:p>
    <w:p w14:paraId="75184CAA" w14:textId="77777777" w:rsidR="00015834" w:rsidRDefault="00015834"/>
    <w:p w14:paraId="4042167C" w14:textId="77777777" w:rsidR="00015834" w:rsidRDefault="0034358C">
      <w:r>
        <w:t>ANDERE LEBENSMITTEL / ДРУГИЕ ПРОДУКТЫ ПИТАНИЯ</w:t>
      </w:r>
    </w:p>
    <w:p w14:paraId="42656F49" w14:textId="77777777" w:rsidR="00015834" w:rsidRDefault="0034358C">
      <w:r>
        <w:t>das Backpulver – пекарский порошок, разрыхлитель</w:t>
      </w:r>
    </w:p>
    <w:p w14:paraId="486B0E00" w14:textId="77777777" w:rsidR="00015834" w:rsidRDefault="0034358C">
      <w:r>
        <w:t xml:space="preserve">die Chips – чипсы  </w:t>
      </w:r>
    </w:p>
    <w:p w14:paraId="4E04DE9B" w14:textId="77777777" w:rsidR="00015834" w:rsidRDefault="0034358C">
      <w:r>
        <w:rPr>
          <w:noProof/>
        </w:rPr>
        <w:drawing>
          <wp:anchor distT="0" distB="0" distL="114300" distR="114300" simplePos="0" relativeHeight="251689984" behindDoc="0" locked="0" layoutInCell="1" allowOverlap="1" wp14:anchorId="1F2EE9F1" wp14:editId="65D18A2E">
            <wp:simplePos x="0" y="0"/>
            <wp:positionH relativeFrom="margin">
              <wp:posOffset>3388995</wp:posOffset>
            </wp:positionH>
            <wp:positionV relativeFrom="margin">
              <wp:posOffset>8020687</wp:posOffset>
            </wp:positionV>
            <wp:extent cx="1976759" cy="1408432"/>
            <wp:effectExtent l="0" t="0" r="4441" b="1268"/>
            <wp:wrapSquare wrapText="bothSides"/>
            <wp:docPr id="15" name="Рисунок 15" descr="https://st2.depositphotos.com/1155723/5216/i/450/depositphotos_52164247-stock-photo-flour-eggs-pasta-baking-ingredien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759" cy="140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die Cornflakes – кукурузные хлопья         </w:t>
      </w:r>
    </w:p>
    <w:p w14:paraId="2BDCBA86" w14:textId="77777777" w:rsidR="00015834" w:rsidRDefault="0034358C">
      <w:r>
        <w:t>das Ei – яйцо (мн.: яйца)</w:t>
      </w:r>
    </w:p>
    <w:p w14:paraId="4DEC74D4" w14:textId="77777777" w:rsidR="00015834" w:rsidRDefault="0034358C">
      <w:r>
        <w:t xml:space="preserve">die Mandeln – миндаль </w:t>
      </w:r>
    </w:p>
    <w:p w14:paraId="034AD42B" w14:textId="77777777" w:rsidR="00015834" w:rsidRDefault="0034358C">
      <w:r>
        <w:lastRenderedPageBreak/>
        <w:t xml:space="preserve">die Margarine – маргарин </w:t>
      </w:r>
    </w:p>
    <w:p w14:paraId="68BA1F5B" w14:textId="77777777" w:rsidR="00015834" w:rsidRDefault="0034358C">
      <w:r>
        <w:t xml:space="preserve">das </w:t>
      </w:r>
      <w:r>
        <w:t xml:space="preserve">Mehl – мука </w:t>
      </w:r>
    </w:p>
    <w:p w14:paraId="4751C692" w14:textId="77777777" w:rsidR="00015834" w:rsidRDefault="0034358C">
      <w:r>
        <w:t>die Nudeln – макаронные изделия</w:t>
      </w:r>
    </w:p>
    <w:p w14:paraId="273B97B9" w14:textId="77777777" w:rsidR="00015834" w:rsidRDefault="0034358C">
      <w:r>
        <w:t xml:space="preserve">die Nuss – орех </w:t>
      </w:r>
    </w:p>
    <w:p w14:paraId="34384F07" w14:textId="77777777" w:rsidR="00015834" w:rsidRDefault="0034358C">
      <w:r>
        <w:t>der Pilz – гриб (обычно во мн.: грибы)</w:t>
      </w:r>
    </w:p>
    <w:p w14:paraId="6F3C8992" w14:textId="77777777" w:rsidR="00015834" w:rsidRDefault="0034358C">
      <w:r>
        <w:t xml:space="preserve">die Champignons – шампиньоны </w:t>
      </w:r>
    </w:p>
    <w:p w14:paraId="00769191" w14:textId="77777777" w:rsidR="00015834" w:rsidRDefault="0034358C">
      <w:r>
        <w:t xml:space="preserve">die Steinpilze – белые грибы </w:t>
      </w:r>
    </w:p>
    <w:p w14:paraId="5FBB0DF6" w14:textId="77777777" w:rsidR="00015834" w:rsidRDefault="0034358C">
      <w:r>
        <w:t xml:space="preserve">die Pfifferlinge – лисички </w:t>
      </w:r>
    </w:p>
    <w:p w14:paraId="26138F9B" w14:textId="77777777" w:rsidR="00015834" w:rsidRDefault="0034358C">
      <w:r>
        <w:t>die Spaghetti – спагетти</w:t>
      </w:r>
    </w:p>
    <w:p w14:paraId="5778E833" w14:textId="77777777" w:rsidR="00015834" w:rsidRDefault="00015834"/>
    <w:p w14:paraId="5470E3E3" w14:textId="77777777" w:rsidR="00015834" w:rsidRDefault="0034358C">
      <w:r>
        <w:t xml:space="preserve">DROGERIEARTIKEL / ТОВАРЫ БЫТОВОЙ ХИМИИ И </w:t>
      </w:r>
      <w:r>
        <w:t>СРЕДСТВА ГИГИЕНЫ</w:t>
      </w:r>
    </w:p>
    <w:p w14:paraId="09E362DF" w14:textId="77777777" w:rsidR="00015834" w:rsidRDefault="0034358C">
      <w:r>
        <w:t>die Creme, die Gesichtscreme – крем для лица</w:t>
      </w:r>
    </w:p>
    <w:p w14:paraId="7354AB99" w14:textId="77777777" w:rsidR="00015834" w:rsidRDefault="0034358C">
      <w:r>
        <w:t>die Damenbinden – женские гигиенические прокладки</w:t>
      </w:r>
    </w:p>
    <w:p w14:paraId="1247FB54" w14:textId="77777777" w:rsidR="00015834" w:rsidRDefault="0034358C">
      <w:r>
        <w:t xml:space="preserve">das Deodorant – дезодорант </w:t>
      </w:r>
    </w:p>
    <w:p w14:paraId="6E818AF9" w14:textId="77777777" w:rsidR="00015834" w:rsidRDefault="0034358C">
      <w:r>
        <w:rPr>
          <w:noProof/>
        </w:rPr>
        <w:drawing>
          <wp:anchor distT="0" distB="0" distL="114300" distR="114300" simplePos="0" relativeHeight="251695104" behindDoc="0" locked="0" layoutInCell="1" allowOverlap="1" wp14:anchorId="32AEF96D" wp14:editId="7DA3A7F4">
            <wp:simplePos x="0" y="0"/>
            <wp:positionH relativeFrom="margin">
              <wp:posOffset>4136196</wp:posOffset>
            </wp:positionH>
            <wp:positionV relativeFrom="margin">
              <wp:posOffset>3689402</wp:posOffset>
            </wp:positionV>
            <wp:extent cx="1779266" cy="1161416"/>
            <wp:effectExtent l="0" t="0" r="0" b="634"/>
            <wp:wrapSquare wrapText="bothSides"/>
            <wp:docPr id="16" name="Рисунок 16" descr="https://static8.depositphotos.com/1361307/915/i/450/depositphotos_9155150-stock-photo-personal-hygiene-produc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266" cy="11614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das Duschgel – гель для душа</w:t>
      </w:r>
    </w:p>
    <w:p w14:paraId="7ABD5AE7" w14:textId="77777777" w:rsidR="00015834" w:rsidRDefault="0034358C">
      <w:r>
        <w:t xml:space="preserve">die Flüssigseife – жидкое мыло </w:t>
      </w:r>
    </w:p>
    <w:p w14:paraId="4D555836" w14:textId="77777777" w:rsidR="00015834" w:rsidRDefault="0034358C">
      <w:r>
        <w:t xml:space="preserve">die Fußcreme – крем для ног </w:t>
      </w:r>
    </w:p>
    <w:p w14:paraId="5E25F90A" w14:textId="77777777" w:rsidR="00015834" w:rsidRDefault="0034358C">
      <w:r>
        <w:t>das Gesichtsöl – масло дл</w:t>
      </w:r>
      <w:r>
        <w:t xml:space="preserve">я лица  </w:t>
      </w:r>
    </w:p>
    <w:p w14:paraId="71CFE446" w14:textId="77777777" w:rsidR="00015834" w:rsidRDefault="0034358C">
      <w:r>
        <w:t>die Gesichtsmaske – маска для лица</w:t>
      </w:r>
    </w:p>
    <w:p w14:paraId="4F7543FF" w14:textId="77777777" w:rsidR="00015834" w:rsidRDefault="0034358C">
      <w:r>
        <w:t>die Haarfarbe – краска для волос</w:t>
      </w:r>
    </w:p>
    <w:p w14:paraId="60BE5D22" w14:textId="77777777" w:rsidR="00015834" w:rsidRDefault="0034358C">
      <w:r>
        <w:t xml:space="preserve">die Haarspülung </w:t>
      </w:r>
      <w:bookmarkStart w:id="1" w:name="_Hlk64025816"/>
      <w:r>
        <w:t>–</w:t>
      </w:r>
      <w:bookmarkEnd w:id="1"/>
      <w:r>
        <w:t xml:space="preserve"> ополаскиватель для волос</w:t>
      </w:r>
    </w:p>
    <w:p w14:paraId="0207D6D8" w14:textId="77777777" w:rsidR="00015834" w:rsidRDefault="0034358C">
      <w:r>
        <w:t xml:space="preserve">die Handcreme – крем для рук </w:t>
      </w:r>
    </w:p>
    <w:p w14:paraId="01C9C8C1" w14:textId="77777777" w:rsidR="00015834" w:rsidRDefault="0034358C">
      <w:r>
        <w:t xml:space="preserve">der Kamm, der Haаrkamm – расчёска </w:t>
      </w:r>
    </w:p>
    <w:p w14:paraId="35275501" w14:textId="77777777" w:rsidR="00015834" w:rsidRDefault="0034358C">
      <w:r>
        <w:t>die Körperpflegemittel – средства по уходу за телом</w:t>
      </w:r>
    </w:p>
    <w:p w14:paraId="40F4DD60" w14:textId="77777777" w:rsidR="00015834" w:rsidRDefault="0034358C">
      <w:r>
        <w:t xml:space="preserve">das </w:t>
      </w:r>
      <w:r>
        <w:t>Mundwasser – ополаскиватель для полости рта</w:t>
      </w:r>
    </w:p>
    <w:p w14:paraId="0CDD9228" w14:textId="77777777" w:rsidR="00015834" w:rsidRDefault="0034358C">
      <w:r>
        <w:t xml:space="preserve">der Nagellack – лак для ногтей </w:t>
      </w:r>
    </w:p>
    <w:p w14:paraId="2B3CB9B0" w14:textId="77777777" w:rsidR="00015834" w:rsidRDefault="0034358C">
      <w:r>
        <w:t>der Nagellackentferner – оцетон для ногтей</w:t>
      </w:r>
    </w:p>
    <w:p w14:paraId="53AC4E68" w14:textId="77777777" w:rsidR="00015834" w:rsidRDefault="0034358C">
      <w:r>
        <w:t>die Nagelfeile – пилочка для ногтей</w:t>
      </w:r>
    </w:p>
    <w:p w14:paraId="1448D1D6" w14:textId="77777777" w:rsidR="00015834" w:rsidRDefault="0034358C">
      <w:r>
        <w:t xml:space="preserve">der Nagelknipser – щипчики для ногтей </w:t>
      </w:r>
    </w:p>
    <w:p w14:paraId="48A6C15A" w14:textId="77777777" w:rsidR="00015834" w:rsidRDefault="0034358C">
      <w:r>
        <w:t xml:space="preserve">die Nagelschere – маникюрные ножницы </w:t>
      </w:r>
    </w:p>
    <w:p w14:paraId="405485E4" w14:textId="77777777" w:rsidR="00015834" w:rsidRDefault="0034358C">
      <w:r>
        <w:t xml:space="preserve">das Parfüm – </w:t>
      </w:r>
      <w:r>
        <w:t>туалетная вода, парфюм</w:t>
      </w:r>
    </w:p>
    <w:p w14:paraId="05A160C3" w14:textId="77777777" w:rsidR="00015834" w:rsidRDefault="0034358C">
      <w:r>
        <w:t>der Rasierschaum – пена для бритья</w:t>
      </w:r>
    </w:p>
    <w:p w14:paraId="1B09BFA8" w14:textId="77777777" w:rsidR="00015834" w:rsidRDefault="0034358C">
      <w:r>
        <w:t>die Reinigungsstäbchen – ватные палочки</w:t>
      </w:r>
    </w:p>
    <w:p w14:paraId="600A46F4" w14:textId="77777777" w:rsidR="00015834" w:rsidRDefault="0034358C">
      <w:r>
        <w:lastRenderedPageBreak/>
        <w:t>die Seife – мыло</w:t>
      </w:r>
    </w:p>
    <w:p w14:paraId="0550DDF4" w14:textId="77777777" w:rsidR="00015834" w:rsidRDefault="0034358C">
      <w:r>
        <w:t>das Shampoo – шампунь</w:t>
      </w:r>
    </w:p>
    <w:p w14:paraId="0A5F8EEB" w14:textId="77777777" w:rsidR="00015834" w:rsidRDefault="0034358C">
      <w:r>
        <w:t>die Sonnencreme – защитный крем от солнца</w:t>
      </w:r>
    </w:p>
    <w:p w14:paraId="0EFA8678" w14:textId="77777777" w:rsidR="00015834" w:rsidRDefault="0034358C">
      <w:r>
        <w:t>das Toilettenpapier – туалетная бумага</w:t>
      </w:r>
    </w:p>
    <w:p w14:paraId="3C056CCE" w14:textId="77777777" w:rsidR="00015834" w:rsidRDefault="0034358C">
      <w:r>
        <w:t>der Wattepad – ватный диск</w:t>
      </w:r>
    </w:p>
    <w:p w14:paraId="372BF20E" w14:textId="77777777" w:rsidR="00015834" w:rsidRDefault="0034358C">
      <w:r>
        <w:t>die Zahnpas</w:t>
      </w:r>
      <w:r>
        <w:t>ta(-e), die Zahncreme – зубная паста</w:t>
      </w:r>
    </w:p>
    <w:p w14:paraId="2BF1C70C" w14:textId="77777777" w:rsidR="00015834" w:rsidRDefault="0034358C">
      <w:r>
        <w:t>die Zahnbürste – зубная щётка</w:t>
      </w:r>
    </w:p>
    <w:p w14:paraId="756DE788" w14:textId="77777777" w:rsidR="00015834" w:rsidRDefault="00015834"/>
    <w:p w14:paraId="145833E3" w14:textId="77777777" w:rsidR="00015834" w:rsidRDefault="0034358C">
      <w:r>
        <w:rPr>
          <w:noProof/>
        </w:rPr>
        <w:drawing>
          <wp:anchor distT="0" distB="0" distL="114300" distR="114300" simplePos="0" relativeHeight="251696128" behindDoc="0" locked="0" layoutInCell="1" allowOverlap="1" wp14:anchorId="0A6F4849" wp14:editId="6A34C9BF">
            <wp:simplePos x="0" y="0"/>
            <wp:positionH relativeFrom="margin">
              <wp:posOffset>3350891</wp:posOffset>
            </wp:positionH>
            <wp:positionV relativeFrom="margin">
              <wp:posOffset>4535808</wp:posOffset>
            </wp:positionV>
            <wp:extent cx="2447921" cy="1562096"/>
            <wp:effectExtent l="0" t="0" r="0" b="4"/>
            <wp:wrapSquare wrapText="bothSides"/>
            <wp:docPr id="17" name="Рисунок 17" descr="Die Reinigungs DE-RU — немецкие слова на тему Средства для убор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1" cy="15620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REINIGUNGSMITTEL / ЧИСТЯЩИЕ СРЕДСТВА</w:t>
      </w:r>
    </w:p>
    <w:p w14:paraId="16CB3919" w14:textId="77777777" w:rsidR="00015834" w:rsidRDefault="0034358C">
      <w:r>
        <w:t>der Besen – метла, веник</w:t>
      </w:r>
    </w:p>
    <w:p w14:paraId="0D5A3F50" w14:textId="77777777" w:rsidR="00015834" w:rsidRDefault="0034358C">
      <w:r>
        <w:t>der Backofen-Reiniger – средство для чистки духовок</w:t>
      </w:r>
    </w:p>
    <w:p w14:paraId="5A3BA1A0" w14:textId="77777777" w:rsidR="00015834" w:rsidRDefault="0034358C">
      <w:r>
        <w:t>die Bürste – щетка</w:t>
      </w:r>
    </w:p>
    <w:p w14:paraId="3CB44E7E" w14:textId="77777777" w:rsidR="00015834" w:rsidRDefault="0034358C">
      <w:r>
        <w:t>der Eimer – ведро</w:t>
      </w:r>
    </w:p>
    <w:p w14:paraId="6C3409AB" w14:textId="77777777" w:rsidR="00015834" w:rsidRDefault="0034358C">
      <w:r>
        <w:t>der Geschirrlappen – тряпочка для по</w:t>
      </w:r>
      <w:r>
        <w:t>суды</w:t>
      </w:r>
    </w:p>
    <w:p w14:paraId="2363D36B" w14:textId="77777777" w:rsidR="00015834" w:rsidRDefault="0034358C">
      <w:r>
        <w:t>das Geschirrtuch – кухонное полотенце</w:t>
      </w:r>
    </w:p>
    <w:p w14:paraId="47B271BC" w14:textId="77777777" w:rsidR="00015834" w:rsidRDefault="0034358C">
      <w:r>
        <w:t>die Gummihandschuhe – резиновые перчатки</w:t>
      </w:r>
    </w:p>
    <w:p w14:paraId="23C2062D" w14:textId="77777777" w:rsidR="00015834" w:rsidRDefault="0034358C">
      <w:r>
        <w:t>der Lappen – тряпка, тряпочка</w:t>
      </w:r>
    </w:p>
    <w:p w14:paraId="6573ADC2" w14:textId="77777777" w:rsidR="00015834" w:rsidRDefault="0034358C">
      <w:r>
        <w:t>die Möbelpolitur – полироль для мебели</w:t>
      </w:r>
    </w:p>
    <w:p w14:paraId="21DDDB46" w14:textId="77777777" w:rsidR="00015834" w:rsidRDefault="0034358C">
      <w:r>
        <w:t>die Mülltüte, der Müllsack – мешок для мусора</w:t>
      </w:r>
    </w:p>
    <w:p w14:paraId="5731C034" w14:textId="77777777" w:rsidR="00015834" w:rsidRDefault="0034358C">
      <w:r>
        <w:t>der Papierkorb – корзина для бумаги</w:t>
      </w:r>
    </w:p>
    <w:p w14:paraId="2AA77870" w14:textId="77777777" w:rsidR="00015834" w:rsidRDefault="0034358C">
      <w:r>
        <w:t>der Reiniger – моющее</w:t>
      </w:r>
      <w:r>
        <w:t xml:space="preserve"> средство</w:t>
      </w:r>
    </w:p>
    <w:p w14:paraId="75C42997" w14:textId="77777777" w:rsidR="00015834" w:rsidRDefault="0034358C">
      <w:r>
        <w:t>die Schaufel – совок</w:t>
      </w:r>
    </w:p>
    <w:p w14:paraId="017C7BF2" w14:textId="77777777" w:rsidR="00015834" w:rsidRDefault="0034358C">
      <w:r>
        <w:t>der Schwamm – губка</w:t>
      </w:r>
    </w:p>
    <w:p w14:paraId="1FABB095" w14:textId="77777777" w:rsidR="00015834" w:rsidRDefault="0034358C">
      <w:r>
        <w:t>das Spülmittel – средство для мытья посуды</w:t>
      </w:r>
    </w:p>
    <w:p w14:paraId="18A20A6A" w14:textId="77777777" w:rsidR="00015834" w:rsidRDefault="0034358C">
      <w:r>
        <w:t>der Staubmopp – швабра для пыли</w:t>
      </w:r>
    </w:p>
    <w:p w14:paraId="1B765206" w14:textId="77777777" w:rsidR="00015834" w:rsidRDefault="0034358C">
      <w:r>
        <w:t>das Waschmittel – средство для стирки</w:t>
      </w:r>
    </w:p>
    <w:p w14:paraId="25357348" w14:textId="77777777" w:rsidR="00015834" w:rsidRDefault="0034358C">
      <w:r>
        <w:t>der Waschpulver – стиральный порошок</w:t>
      </w:r>
    </w:p>
    <w:p w14:paraId="0E944ABE" w14:textId="77777777" w:rsidR="00015834" w:rsidRDefault="0034358C">
      <w:r>
        <w:t>der Wischmop – влажная швабра</w:t>
      </w:r>
    </w:p>
    <w:p w14:paraId="6A0411FB" w14:textId="77777777" w:rsidR="00015834" w:rsidRDefault="00015834"/>
    <w:p w14:paraId="3932C029" w14:textId="77777777" w:rsidR="00015834" w:rsidRDefault="0034358C">
      <w:r>
        <w:t>MAßE/GEWICHTE, VERPACKUNG / ЕДИНИЦЫ МЕР И ВЕСОВ, УПАКОВКА</w:t>
      </w:r>
    </w:p>
    <w:p w14:paraId="6B02AB53" w14:textId="77777777" w:rsidR="00015834" w:rsidRDefault="0034358C">
      <w:r>
        <w:t xml:space="preserve">der Aufschnitt – нарезка </w:t>
      </w:r>
    </w:p>
    <w:p w14:paraId="60738576" w14:textId="77777777" w:rsidR="00015834" w:rsidRDefault="0034358C">
      <w:r>
        <w:t>der Becher – бокал, бумажный стакан</w:t>
      </w:r>
    </w:p>
    <w:p w14:paraId="4AD3F8E0" w14:textId="77777777" w:rsidR="00015834" w:rsidRDefault="0034358C">
      <w:r>
        <w:t>ein 100-g-Becher Joghurt – стакан йогурта весом 100 г</w:t>
      </w:r>
    </w:p>
    <w:p w14:paraId="40FF90A0" w14:textId="77777777" w:rsidR="00015834" w:rsidRDefault="0034358C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062C8B31" wp14:editId="75E4925E">
            <wp:simplePos x="0" y="0"/>
            <wp:positionH relativeFrom="margin">
              <wp:posOffset>4091309</wp:posOffset>
            </wp:positionH>
            <wp:positionV relativeFrom="margin">
              <wp:posOffset>-128272</wp:posOffset>
            </wp:positionV>
            <wp:extent cx="2181228" cy="2638428"/>
            <wp:effectExtent l="0" t="0" r="9522" b="9522"/>
            <wp:wrapSquare wrapText="bothSides"/>
            <wp:docPr id="18" name="Рисунок 19" descr="http://static9.depositphotos.com/1000556/1157/v/950/depositphotos_11573523-stock-illustration-shopping-c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8" cy="2638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der Beutel, ein Netz – мешок, </w:t>
      </w:r>
      <w:r>
        <w:rPr>
          <w:lang w:val="ru-RU"/>
        </w:rPr>
        <w:t>упаковка</w:t>
      </w:r>
    </w:p>
    <w:p w14:paraId="275C2F81" w14:textId="77777777" w:rsidR="00015834" w:rsidRDefault="0034358C">
      <w:r>
        <w:t xml:space="preserve">ein Beutel Apfelsinen – мешок апельсинов </w:t>
      </w:r>
    </w:p>
    <w:p w14:paraId="1697387D" w14:textId="77777777" w:rsidR="00015834" w:rsidRDefault="0034358C">
      <w:r>
        <w:t xml:space="preserve">das Bündel – пучок </w:t>
      </w:r>
    </w:p>
    <w:p w14:paraId="425ED7F8" w14:textId="77777777" w:rsidR="00015834" w:rsidRDefault="0034358C">
      <w:r>
        <w:t xml:space="preserve">ein Bündel Dill – </w:t>
      </w:r>
      <w:r>
        <w:rPr>
          <w:lang w:val="ru-RU"/>
        </w:rPr>
        <w:t>пучок</w:t>
      </w:r>
      <w:r>
        <w:t xml:space="preserve"> </w:t>
      </w:r>
      <w:r>
        <w:rPr>
          <w:lang w:val="ru-RU"/>
        </w:rPr>
        <w:t>укропа</w:t>
      </w:r>
      <w:r>
        <w:t xml:space="preserve"> </w:t>
      </w:r>
    </w:p>
    <w:p w14:paraId="4B9026A6" w14:textId="77777777" w:rsidR="00015834" w:rsidRDefault="0034358C">
      <w:r>
        <w:t>die</w:t>
      </w:r>
      <w:r>
        <w:rPr>
          <w:lang w:val="ru-RU"/>
        </w:rPr>
        <w:t xml:space="preserve"> </w:t>
      </w:r>
      <w:r>
        <w:t>Dose</w:t>
      </w:r>
      <w:r>
        <w:rPr>
          <w:lang w:val="ru-RU"/>
        </w:rPr>
        <w:t xml:space="preserve"> (-</w:t>
      </w:r>
      <w:r>
        <w:t>n</w:t>
      </w:r>
      <w:r>
        <w:rPr>
          <w:lang w:val="ru-RU"/>
        </w:rPr>
        <w:t>) – жестянка, консервная банка, баночка</w:t>
      </w:r>
    </w:p>
    <w:p w14:paraId="74279B2C" w14:textId="77777777" w:rsidR="00015834" w:rsidRDefault="0034358C">
      <w:r>
        <w:t xml:space="preserve">eine Dose Oliven – </w:t>
      </w:r>
      <w:r>
        <w:rPr>
          <w:lang w:val="ru-RU"/>
        </w:rPr>
        <w:t>баночка</w:t>
      </w:r>
      <w:r>
        <w:t xml:space="preserve"> </w:t>
      </w:r>
      <w:r>
        <w:rPr>
          <w:lang w:val="ru-RU"/>
        </w:rPr>
        <w:t>оливок</w:t>
      </w:r>
      <w:r>
        <w:t xml:space="preserve"> </w:t>
      </w:r>
    </w:p>
    <w:p w14:paraId="2E78E444" w14:textId="77777777" w:rsidR="00015834" w:rsidRDefault="0034358C">
      <w:r>
        <w:t xml:space="preserve">die Flasche – бутылка </w:t>
      </w:r>
    </w:p>
    <w:p w14:paraId="6ED9D327" w14:textId="77777777" w:rsidR="00015834" w:rsidRDefault="0034358C">
      <w:r>
        <w:t>eine Flasche Apfelsaft – бутылка яблочного сока</w:t>
      </w:r>
    </w:p>
    <w:p w14:paraId="35865FD4" w14:textId="77777777" w:rsidR="00015834" w:rsidRDefault="0034358C">
      <w:r>
        <w:t>das Glas – стекло, банка, стакан</w:t>
      </w:r>
    </w:p>
    <w:p w14:paraId="7F1707C7" w14:textId="77777777" w:rsidR="00015834" w:rsidRDefault="0034358C">
      <w:r>
        <w:t xml:space="preserve">ein Glas </w:t>
      </w:r>
      <w:r>
        <w:t>Marmelade – банка джема</w:t>
      </w:r>
    </w:p>
    <w:p w14:paraId="31924D3D" w14:textId="77777777" w:rsidR="00015834" w:rsidRDefault="0034358C">
      <w:r>
        <w:t>das Gramm, g – грамм</w:t>
      </w:r>
    </w:p>
    <w:p w14:paraId="54A9DF05" w14:textId="77777777" w:rsidR="00015834" w:rsidRDefault="0034358C">
      <w:r>
        <w:t xml:space="preserve">300 Gramm Pralinen – </w:t>
      </w:r>
      <w:r>
        <w:rPr>
          <w:lang w:val="ru-RU"/>
        </w:rPr>
        <w:t>триста</w:t>
      </w:r>
      <w:r>
        <w:t xml:space="preserve"> </w:t>
      </w:r>
      <w:r>
        <w:rPr>
          <w:lang w:val="ru-RU"/>
        </w:rPr>
        <w:t>граммов</w:t>
      </w:r>
      <w:r>
        <w:t xml:space="preserve"> </w:t>
      </w:r>
      <w:r>
        <w:rPr>
          <w:lang w:val="ru-RU"/>
        </w:rPr>
        <w:t>конфет</w:t>
      </w:r>
    </w:p>
    <w:p w14:paraId="13DDB60F" w14:textId="77777777" w:rsidR="00015834" w:rsidRDefault="0034358C">
      <w:r>
        <w:t xml:space="preserve">das Kilo (= 1000 Gramm), kg – </w:t>
      </w:r>
      <w:r>
        <w:rPr>
          <w:lang w:val="ru-RU"/>
        </w:rPr>
        <w:t>килограмм</w:t>
      </w:r>
      <w:r>
        <w:t xml:space="preserve">, </w:t>
      </w:r>
      <w:r>
        <w:rPr>
          <w:lang w:val="ru-RU"/>
        </w:rPr>
        <w:t>кило</w:t>
      </w:r>
      <w:r>
        <w:t xml:space="preserve">́ </w:t>
      </w:r>
      <w:r>
        <w:rPr>
          <w:i/>
          <w:iCs/>
          <w:lang w:val="ru-RU"/>
        </w:rPr>
        <w:t>разг</w:t>
      </w:r>
      <w:r>
        <w:t>.</w:t>
      </w:r>
    </w:p>
    <w:p w14:paraId="3B9E1EDD" w14:textId="77777777" w:rsidR="00015834" w:rsidRDefault="0034358C">
      <w:r>
        <w:t xml:space="preserve">ein Kilo Tomaten – </w:t>
      </w:r>
      <w:r>
        <w:rPr>
          <w:lang w:val="ru-RU"/>
        </w:rPr>
        <w:t>килограмм</w:t>
      </w:r>
      <w:r>
        <w:t xml:space="preserve"> помидор</w:t>
      </w:r>
      <w:r>
        <w:rPr>
          <w:lang w:val="ru-RU"/>
        </w:rPr>
        <w:t>ов</w:t>
      </w:r>
    </w:p>
    <w:p w14:paraId="3C12CDB7" w14:textId="77777777" w:rsidR="00015834" w:rsidRDefault="0034358C">
      <w:r>
        <w:t>die Knoblauchknolle – головка чеснока</w:t>
      </w:r>
    </w:p>
    <w:p w14:paraId="386ABF9F" w14:textId="77777777" w:rsidR="00015834" w:rsidRDefault="0034358C">
      <w:r>
        <w:t>der (Kohl)Kopf – кочан (</w:t>
      </w:r>
      <w:r>
        <w:rPr>
          <w:lang w:val="ru-RU"/>
        </w:rPr>
        <w:t>капусты</w:t>
      </w:r>
      <w:r>
        <w:t>)</w:t>
      </w:r>
    </w:p>
    <w:p w14:paraId="7245FDF1" w14:textId="77777777" w:rsidR="00015834" w:rsidRDefault="0034358C">
      <w:r>
        <w:t>der L</w:t>
      </w:r>
      <w:r>
        <w:t>iter – литр</w:t>
      </w:r>
    </w:p>
    <w:p w14:paraId="022BF5D3" w14:textId="77777777" w:rsidR="00015834" w:rsidRDefault="0034358C">
      <w:r>
        <w:t>Einen halben Liter Milch, bitte! – Пожалуйста, пол-литра молока.</w:t>
      </w:r>
    </w:p>
    <w:p w14:paraId="6B824916" w14:textId="77777777" w:rsidR="00015834" w:rsidRDefault="0034358C">
      <w:r>
        <w:t>die</w:t>
      </w:r>
      <w:r>
        <w:rPr>
          <w:lang w:val="ru-RU"/>
        </w:rPr>
        <w:t xml:space="preserve"> </w:t>
      </w:r>
      <w:r>
        <w:t>Packung</w:t>
      </w:r>
      <w:r>
        <w:rPr>
          <w:lang w:val="ru-RU"/>
        </w:rPr>
        <w:t xml:space="preserve"> – пачка, пакет (например, чая, печенья)</w:t>
      </w:r>
    </w:p>
    <w:p w14:paraId="003ABBFF" w14:textId="77777777" w:rsidR="00015834" w:rsidRDefault="0034358C">
      <w:r>
        <w:t>eine</w:t>
      </w:r>
      <w:r>
        <w:rPr>
          <w:lang w:val="ru-RU"/>
        </w:rPr>
        <w:t xml:space="preserve"> 250-</w:t>
      </w:r>
      <w:r>
        <w:t>g</w:t>
      </w:r>
      <w:r>
        <w:rPr>
          <w:lang w:val="ru-RU"/>
        </w:rPr>
        <w:t>-</w:t>
      </w:r>
      <w:r>
        <w:t>Packung</w:t>
      </w:r>
      <w:r>
        <w:rPr>
          <w:lang w:val="ru-RU"/>
        </w:rPr>
        <w:t xml:space="preserve"> – пачка весом 250 г</w:t>
      </w:r>
    </w:p>
    <w:p w14:paraId="684AD883" w14:textId="77777777" w:rsidR="00015834" w:rsidRDefault="0034358C">
      <w:r>
        <w:t>das</w:t>
      </w:r>
      <w:r>
        <w:rPr>
          <w:lang w:val="ru-RU"/>
        </w:rPr>
        <w:t xml:space="preserve"> </w:t>
      </w:r>
      <w:r>
        <w:t>Pfund </w:t>
      </w:r>
      <w:r>
        <w:rPr>
          <w:lang w:val="ru-RU"/>
        </w:rPr>
        <w:t>(= 500</w:t>
      </w:r>
      <w:r>
        <w:t> Gramm</w:t>
      </w:r>
      <w:r>
        <w:rPr>
          <w:lang w:val="ru-RU"/>
        </w:rPr>
        <w:t xml:space="preserve">) – полкилограмма, полкило </w:t>
      </w:r>
      <w:r>
        <w:rPr>
          <w:i/>
          <w:iCs/>
          <w:lang w:val="ru-RU"/>
        </w:rPr>
        <w:t>разг</w:t>
      </w:r>
      <w:r>
        <w:rPr>
          <w:lang w:val="ru-RU"/>
        </w:rPr>
        <w:t>.</w:t>
      </w:r>
    </w:p>
    <w:p w14:paraId="1A61003F" w14:textId="77777777" w:rsidR="00015834" w:rsidRDefault="0034358C">
      <w:r>
        <w:t xml:space="preserve">ein halbes Pfund Butter – 250 </w:t>
      </w:r>
      <w:r>
        <w:t xml:space="preserve">грамм масла </w:t>
      </w:r>
    </w:p>
    <w:p w14:paraId="16532CE8" w14:textId="77777777" w:rsidR="00015834" w:rsidRDefault="0034358C">
      <w:r>
        <w:t xml:space="preserve">die Schachtel – </w:t>
      </w:r>
      <w:r>
        <w:rPr>
          <w:lang w:val="ru-RU"/>
        </w:rPr>
        <w:t xml:space="preserve">коробка, </w:t>
      </w:r>
      <w:r>
        <w:t xml:space="preserve">коробочка </w:t>
      </w:r>
    </w:p>
    <w:p w14:paraId="0FEE86B8" w14:textId="77777777" w:rsidR="00015834" w:rsidRDefault="0034358C">
      <w:r>
        <w:t xml:space="preserve">die Schnitte – ломтик </w:t>
      </w:r>
    </w:p>
    <w:p w14:paraId="4CB2EA6E" w14:textId="77777777" w:rsidR="00015834" w:rsidRDefault="0034358C">
      <w:r>
        <w:t xml:space="preserve">das Stück (-e) – кусок, </w:t>
      </w:r>
      <w:r>
        <w:rPr>
          <w:lang w:val="ru-RU"/>
        </w:rPr>
        <w:t>кусочек</w:t>
      </w:r>
      <w:r>
        <w:t xml:space="preserve">, штука, </w:t>
      </w:r>
      <w:r>
        <w:rPr>
          <w:lang w:val="ru-RU"/>
        </w:rPr>
        <w:t>штучка</w:t>
      </w:r>
    </w:p>
    <w:p w14:paraId="06D85089" w14:textId="77777777" w:rsidR="00015834" w:rsidRDefault="0034358C">
      <w:r>
        <w:t>ein Stück Wurst – кусок колбасы</w:t>
      </w:r>
    </w:p>
    <w:p w14:paraId="339651B1" w14:textId="77777777" w:rsidR="00015834" w:rsidRDefault="0034358C">
      <w:r>
        <w:t>die Tafel – плитка</w:t>
      </w:r>
    </w:p>
    <w:p w14:paraId="28C8B670" w14:textId="77777777" w:rsidR="00015834" w:rsidRDefault="0034358C">
      <w:r>
        <w:t>eine Tafel Schokolade – плитка шоколада</w:t>
      </w:r>
    </w:p>
    <w:p w14:paraId="370BB6F0" w14:textId="77777777" w:rsidR="00015834" w:rsidRDefault="0034358C">
      <w:r>
        <w:t xml:space="preserve">eine Traube </w:t>
      </w:r>
      <w:r>
        <w:rPr>
          <w:lang w:val="ru-RU"/>
        </w:rPr>
        <w:t>– веточка (винограда)</w:t>
      </w:r>
    </w:p>
    <w:p w14:paraId="5775DD44" w14:textId="77777777" w:rsidR="00015834" w:rsidRDefault="0034358C">
      <w:r>
        <w:t xml:space="preserve">die Tube – </w:t>
      </w:r>
      <w:r>
        <w:t>тюбик</w:t>
      </w:r>
    </w:p>
    <w:p w14:paraId="5FB66FDD" w14:textId="77777777" w:rsidR="00015834" w:rsidRDefault="0034358C">
      <w:r>
        <w:t>eine Tube Zahncreme – тюбик зубной пасты</w:t>
      </w:r>
    </w:p>
    <w:p w14:paraId="74EE5C48" w14:textId="77777777" w:rsidR="00015834" w:rsidRDefault="0034358C">
      <w:r>
        <w:t xml:space="preserve">die Tüte – кулёк </w:t>
      </w:r>
    </w:p>
    <w:p w14:paraId="77571EAE" w14:textId="77777777" w:rsidR="00015834" w:rsidRDefault="00015834"/>
    <w:p w14:paraId="6440E209" w14:textId="77777777" w:rsidR="00015834" w:rsidRDefault="00015834"/>
    <w:p w14:paraId="282C519B" w14:textId="77777777" w:rsidR="00015834" w:rsidRDefault="00015834"/>
    <w:p w14:paraId="47437516" w14:textId="77777777" w:rsidR="00015834" w:rsidRDefault="00015834"/>
    <w:p w14:paraId="01EF954D" w14:textId="77777777" w:rsidR="00015834" w:rsidRDefault="00015834"/>
    <w:p w14:paraId="5F3F6950" w14:textId="77777777" w:rsidR="00015834" w:rsidRDefault="0034358C">
      <w:r>
        <w:t xml:space="preserve">Текст: В супермаркете    </w:t>
      </w:r>
    </w:p>
    <w:bookmarkEnd w:id="0"/>
    <w:p w14:paraId="1EB800B4" w14:textId="77777777" w:rsidR="00015834" w:rsidRDefault="0034358C">
      <w:r>
        <w:t>Раз в неделю мы едем в супермаркет, потому что там большой выбор продуктов, и они обычно дешевле, чем в маленьком магазине. Мы стараемся совершать покупки в вых</w:t>
      </w:r>
      <w:r>
        <w:t>одной день, когда на это много времени. В супермаркете обычно можно купить не только продукты, но и хозяйственные товары, например бытовую химию и средства гигиены. Я всегда составляю список покупок, чтобы ничего не забыть. В этом списке обычно хлеб и выпе</w:t>
      </w:r>
      <w:r>
        <w:t xml:space="preserve">чка, крупы, мясо, овощи и молочные продукты, фрукты и овощи, питьевая вода и соки. Как вы видите, список довольно длинный, поэтому если бы меня спросили, предпочитаю ли я корзинки или тележки, я бы взяла тележку и отправилась по рядам. Тележка или корзина </w:t>
      </w:r>
      <w:r>
        <w:t>– это одно из преимуществ супермаркета.</w:t>
      </w:r>
    </w:p>
    <w:p w14:paraId="13FFAD52" w14:textId="77777777" w:rsidR="00015834" w:rsidRDefault="0034358C">
      <w:r>
        <w:t>Сегодня как раз суббота, и мы едем закупать продукты и товары на целую неделю. Мы едем туда на машине, иначе нам не донести всё домой. Машину мы оставляем на стоянке перед супермаркетом. Затем мы заходим внутрь, берё</w:t>
      </w:r>
      <w:r>
        <w:t>м тележку, а иногда только корзину и подходим к полкам. Чего только там нет! В мясном отделе – говядина, телятина, баранина, свинина, а также мясные полуфабрикаты. В рыбном отделе – рыба живая и свежая, а также рыбные полуфабрикаты. В молочном отделе – мол</w:t>
      </w:r>
      <w:r>
        <w:t xml:space="preserve">око, кефир, йогурт, разные сорта сыра, творог, сливочное масло. В кондитерском отделе лежат различные конфеты, печенье, стоят баночки с мёдом и вареньем. Здесь же мы выбираем чай или кофе. В отделе «Овощи и фрукты» можно купить картофель, морковь, свёклу, </w:t>
      </w:r>
      <w:r>
        <w:t>капусту, помидоры, огурцы, перец, яблоки, виноград, бананы, груши и многое другое. Всё, что мы выбираем для покупки, мы складываем в тележку или корзину, предварительно ознакомившись со сроком годности.</w:t>
      </w:r>
    </w:p>
    <w:p w14:paraId="52A8D18B" w14:textId="77777777" w:rsidR="00015834" w:rsidRDefault="0034358C">
      <w:r>
        <w:t xml:space="preserve">Затем мы отправляемся в отдел товаров средств личной </w:t>
      </w:r>
      <w:r>
        <w:t>гигиены и бытовой химии, чтобы купить мыло, шампунь, ополаскиватель для волос, зубную пасту, пену для бритья, ватные палочки и туалетную бумагу. В отделе чистящих средств мы выбираем средство для мытья посуды, стиральный порошок и мешки для мусора. Всё это</w:t>
      </w:r>
      <w:r>
        <w:t xml:space="preserve"> мы складываем в другую тележку. После того, как мы сделали все покупки, мы направляемся к кассе и оплачиваем их. Расплатиться можно как наличными, так и кредитной картой.</w:t>
      </w:r>
    </w:p>
    <w:p w14:paraId="317BA886" w14:textId="77777777" w:rsidR="00015834" w:rsidRDefault="00015834"/>
    <w:p w14:paraId="6FFCED26" w14:textId="77777777" w:rsidR="00015834" w:rsidRDefault="00015834"/>
    <w:p w14:paraId="5522CE27" w14:textId="77777777" w:rsidR="00015834" w:rsidRDefault="00015834"/>
    <w:sectPr w:rsidR="00015834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385D6" w14:textId="77777777" w:rsidR="0034358C" w:rsidRDefault="0034358C">
      <w:pPr>
        <w:spacing w:after="0"/>
      </w:pPr>
      <w:r>
        <w:separator/>
      </w:r>
    </w:p>
  </w:endnote>
  <w:endnote w:type="continuationSeparator" w:id="0">
    <w:p w14:paraId="5A4624AA" w14:textId="77777777" w:rsidR="0034358C" w:rsidRDefault="003435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4F57F" w14:textId="77777777" w:rsidR="0034358C" w:rsidRDefault="0034358C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E97041D" w14:textId="77777777" w:rsidR="0034358C" w:rsidRDefault="003435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15834"/>
    <w:rsid w:val="00015834"/>
    <w:rsid w:val="000830AB"/>
    <w:rsid w:val="0034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16333"/>
  <w15:docId w15:val="{6BC5A84D-6528-4B8C-9847-CEE08024F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">
    <w:name w:val="Заголовок 2"/>
    <w:basedOn w:val="a"/>
    <w:pPr>
      <w:spacing w:before="100" w:after="100"/>
      <w:textAlignment w:val="auto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paragraph" w:customStyle="1" w:styleId="a">
    <w:name w:val="Обычный"/>
  </w:style>
  <w:style w:type="character" w:customStyle="1" w:styleId="a0">
    <w:name w:val="Основной шрифт абзаца"/>
  </w:style>
  <w:style w:type="paragraph" w:customStyle="1" w:styleId="a1">
    <w:name w:val="Текст выноски"/>
    <w:basedOn w:val="a"/>
    <w:pPr>
      <w:spacing w:after="0"/>
    </w:pPr>
    <w:rPr>
      <w:rFonts w:ascii="Tahoma" w:hAnsi="Tahoma" w:cs="Tahoma"/>
      <w:sz w:val="16"/>
      <w:szCs w:val="16"/>
    </w:rPr>
  </w:style>
  <w:style w:type="character" w:customStyle="1" w:styleId="a2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a3">
    <w:name w:val="Гиперссылка"/>
    <w:basedOn w:val="a0"/>
    <w:rPr>
      <w:color w:val="0000FF"/>
      <w:u w:val="single"/>
    </w:rPr>
  </w:style>
  <w:style w:type="paragraph" w:customStyle="1" w:styleId="a4">
    <w:name w:val="Верхний колонтитул"/>
    <w:basedOn w:val="a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</w:style>
  <w:style w:type="paragraph" w:customStyle="1" w:styleId="a6">
    <w:name w:val="Нижний колонтитул"/>
    <w:basedOn w:val="a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</w:style>
  <w:style w:type="paragraph" w:customStyle="1" w:styleId="pin-jck">
    <w:name w:val="pin-jck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8">
    <w:name w:val="Строгий"/>
    <w:basedOn w:val="a0"/>
    <w:rPr>
      <w:b/>
      <w:bCs/>
    </w:rPr>
  </w:style>
  <w:style w:type="paragraph" w:customStyle="1" w:styleId="a9">
    <w:name w:val="Обычный (веб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a">
    <w:name w:val="Замещающий текст"/>
    <w:basedOn w:val="a0"/>
    <w:rPr>
      <w:color w:val="808080"/>
    </w:rPr>
  </w:style>
  <w:style w:type="character" w:customStyle="1" w:styleId="ab">
    <w:name w:val="Выделение"/>
    <w:basedOn w:val="a0"/>
    <w:rPr>
      <w:i/>
      <w:iCs/>
    </w:rPr>
  </w:style>
  <w:style w:type="character" w:customStyle="1" w:styleId="20">
    <w:name w:val="Заголовок 2 Знак"/>
    <w:basedOn w:val="a0"/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paragraph" w:customStyle="1" w:styleId="ac">
    <w:name w:val="Текст концевой сноски"/>
    <w:basedOn w:val="a"/>
    <w:pPr>
      <w:spacing w:after="0"/>
    </w:pPr>
    <w:rPr>
      <w:sz w:val="20"/>
      <w:szCs w:val="20"/>
    </w:rPr>
  </w:style>
  <w:style w:type="character" w:customStyle="1" w:styleId="ad">
    <w:name w:val="Текст концевой сноски Знак"/>
    <w:basedOn w:val="a0"/>
    <w:rPr>
      <w:sz w:val="20"/>
      <w:szCs w:val="20"/>
    </w:rPr>
  </w:style>
  <w:style w:type="character" w:customStyle="1" w:styleId="ae">
    <w:name w:val="Знак концевой сноски"/>
    <w:basedOn w:val="a0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2167</Words>
  <Characters>13658</Characters>
  <Application>Microsoft Office Word</Application>
  <DocSecurity>0</DocSecurity>
  <Lines>113</Lines>
  <Paragraphs>31</Paragraphs>
  <ScaleCrop>false</ScaleCrop>
  <Company/>
  <LinksUpToDate>false</LinksUpToDate>
  <CharactersWithSpaces>15794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Pavlova, Dr. Anna</dc:creator>
  <dc:description/>
  <cp:lastModifiedBy>Shevtsova, Daria</cp:lastModifiedBy>
  <cp:revision>2</cp:revision>
  <dcterms:created xsi:type="dcterms:W3CDTF">2021-04-05T11:51:00Z</dcterms:created>
  <dcterms:modified xsi:type="dcterms:W3CDTF">2021-04-05T11:51:00Z</dcterms:modified>
</cp:coreProperties>
</file>